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51C9D" w14:textId="77777777" w:rsidR="006D4E59" w:rsidRPr="00BC791A" w:rsidRDefault="006D4E59" w:rsidP="00BC791A">
      <w:pPr>
        <w:pStyle w:val="Titel"/>
        <w:jc w:val="center"/>
        <w:rPr>
          <w:b/>
          <w:bCs/>
          <w:i/>
          <w:iCs/>
          <w:color w:val="538135" w:themeColor="accent6" w:themeShade="BF"/>
          <w:spacing w:val="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C791A">
        <w:rPr>
          <w:b/>
          <w:bCs/>
          <w:i/>
          <w:iCs/>
          <w:color w:val="538135" w:themeColor="accent6" w:themeShade="BF"/>
          <w:spacing w:val="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Genopslag</w:t>
      </w:r>
    </w:p>
    <w:p w14:paraId="1C97A9F3" w14:textId="6E902F93" w:rsidR="006D4E59" w:rsidRDefault="006D4E59" w:rsidP="00BC791A">
      <w:pPr>
        <w:pStyle w:val="Titel"/>
        <w:jc w:val="center"/>
        <w:rPr>
          <w:color w:val="4472C4" w:themeColor="accent1"/>
          <w:spacing w:val="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C791A">
        <w:rPr>
          <w:color w:val="4472C4" w:themeColor="accent1"/>
          <w:spacing w:val="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Dansk</w:t>
      </w:r>
      <w:r w:rsidR="008E4D97">
        <w:rPr>
          <w:color w:val="4472C4" w:themeColor="accent1"/>
          <w:spacing w:val="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BC791A">
        <w:rPr>
          <w:color w:val="4472C4" w:themeColor="accent1"/>
          <w:spacing w:val="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og klasselærer til 4. klasse </w:t>
      </w:r>
    </w:p>
    <w:p w14:paraId="0A768CB3" w14:textId="77777777" w:rsidR="00BC791A" w:rsidRPr="00BC791A" w:rsidRDefault="00BC791A" w:rsidP="00BC791A"/>
    <w:p w14:paraId="015F8CF3" w14:textId="77777777" w:rsidR="006D4E59" w:rsidRPr="006D4E59" w:rsidRDefault="006D4E59" w:rsidP="006D4E59">
      <w:r w:rsidRPr="006D4E59">
        <w:t>Vil du være klasselærer for en 4. klasse på en skole, hvor relationer, faglighed og fællesskab går hånd i hånd?</w:t>
      </w:r>
    </w:p>
    <w:p w14:paraId="49AEE632" w14:textId="0930A1F3" w:rsidR="006D4E59" w:rsidRDefault="006D4E59" w:rsidP="006D4E59">
      <w:r w:rsidRPr="006D4E59">
        <w:t xml:space="preserve">På Esajasskolen i Hvidovre søger vi en engageret dansk- og klasselærer, der kan skabe et trygt og motiverende læringsmiljø og samtidig være en tydelig </w:t>
      </w:r>
      <w:r w:rsidR="008E4D97">
        <w:t>lærer</w:t>
      </w:r>
      <w:r w:rsidRPr="006D4E59">
        <w:t>.</w:t>
      </w:r>
    </w:p>
    <w:p w14:paraId="7B4BA78E" w14:textId="77777777" w:rsidR="00B42E7F" w:rsidRPr="006D4E59" w:rsidRDefault="00B42E7F" w:rsidP="006D4E59"/>
    <w:p w14:paraId="55C1F48A" w14:textId="77777777" w:rsidR="006D4E59" w:rsidRDefault="006D4E59" w:rsidP="006D4E59">
      <w:r w:rsidRPr="006D4E59">
        <w:t>Hos os bliver du en del af en mindre skole med korte beslutningsveje, tæt samarbejde og mulighed for at få indflydelse på skolens udvikling. Vi vægter nærhed højt, både mellem elever, forældre, medarbejdere og ledelse.</w:t>
      </w:r>
    </w:p>
    <w:p w14:paraId="4D47933C" w14:textId="77777777" w:rsidR="00B42E7F" w:rsidRPr="006D4E59" w:rsidRDefault="00B42E7F" w:rsidP="006D4E59"/>
    <w:p w14:paraId="0CCF386A" w14:textId="77777777" w:rsidR="006D4E59" w:rsidRPr="006D4E59" w:rsidRDefault="006D4E59" w:rsidP="0056381C">
      <w:pPr>
        <w:pStyle w:val="Overskrift2"/>
      </w:pPr>
      <w:r w:rsidRPr="006D4E59">
        <w:t>Hvad skal du undervise i?</w:t>
      </w:r>
    </w:p>
    <w:p w14:paraId="04B3EBAA" w14:textId="77777777" w:rsidR="006D4E59" w:rsidRPr="006D4E59" w:rsidRDefault="006D4E59" w:rsidP="006D4E59">
      <w:r w:rsidRPr="006D4E59">
        <w:t>I dette skoleår vil skemaet blandt andet indeholde:</w:t>
      </w:r>
    </w:p>
    <w:p w14:paraId="0564923B" w14:textId="77777777" w:rsidR="006D4E59" w:rsidRPr="006D4E59" w:rsidRDefault="006D4E59" w:rsidP="006D4E59">
      <w:pPr>
        <w:numPr>
          <w:ilvl w:val="0"/>
          <w:numId w:val="6"/>
        </w:numPr>
      </w:pPr>
      <w:r w:rsidRPr="006D4E59">
        <w:t>Dansk, engelsk og kristendom i 4. klasse</w:t>
      </w:r>
    </w:p>
    <w:p w14:paraId="7E4AA11F" w14:textId="62EB570C" w:rsidR="006D4E59" w:rsidRPr="006D4E59" w:rsidRDefault="006D4E59" w:rsidP="006D4E59">
      <w:pPr>
        <w:numPr>
          <w:ilvl w:val="0"/>
          <w:numId w:val="6"/>
        </w:numPr>
      </w:pPr>
      <w:r w:rsidRPr="006D4E59">
        <w:t>Klasselærer</w:t>
      </w:r>
      <w:r w:rsidR="00B42E7F">
        <w:t xml:space="preserve"> </w:t>
      </w:r>
      <w:r w:rsidRPr="006D4E59">
        <w:t>i 4. klasse</w:t>
      </w:r>
    </w:p>
    <w:p w14:paraId="10140B3D" w14:textId="77777777" w:rsidR="006D4E59" w:rsidRPr="006D4E59" w:rsidRDefault="006D4E59" w:rsidP="006D4E59">
      <w:pPr>
        <w:numPr>
          <w:ilvl w:val="0"/>
          <w:numId w:val="6"/>
        </w:numPr>
      </w:pPr>
      <w:r w:rsidRPr="006D4E59">
        <w:t>Engelskundervisning på mindre hold</w:t>
      </w:r>
    </w:p>
    <w:p w14:paraId="6BFFE911" w14:textId="77777777" w:rsidR="006D4E59" w:rsidRPr="006D4E59" w:rsidRDefault="006D4E59" w:rsidP="006D4E59">
      <w:pPr>
        <w:numPr>
          <w:ilvl w:val="0"/>
          <w:numId w:val="6"/>
        </w:numPr>
      </w:pPr>
      <w:r w:rsidRPr="006D4E59">
        <w:t>Tysk i 5. og 6. klasse</w:t>
      </w:r>
    </w:p>
    <w:p w14:paraId="539D1D12" w14:textId="77777777" w:rsidR="006D4E59" w:rsidRPr="006D4E59" w:rsidRDefault="006D4E59" w:rsidP="006D4E59">
      <w:pPr>
        <w:numPr>
          <w:ilvl w:val="0"/>
          <w:numId w:val="6"/>
        </w:numPr>
      </w:pPr>
      <w:r w:rsidRPr="006D4E59">
        <w:t>Idræt i 5. klasse</w:t>
      </w:r>
    </w:p>
    <w:p w14:paraId="4D712AF5" w14:textId="77777777" w:rsidR="006D4E59" w:rsidRPr="006D4E59" w:rsidRDefault="006D4E59" w:rsidP="006D4E59">
      <w:pPr>
        <w:numPr>
          <w:ilvl w:val="0"/>
          <w:numId w:val="6"/>
        </w:numPr>
      </w:pPr>
      <w:r w:rsidRPr="006D4E59">
        <w:t>Støttetimer</w:t>
      </w:r>
    </w:p>
    <w:p w14:paraId="0989D6AB" w14:textId="79775427" w:rsidR="006D4E59" w:rsidRDefault="006D4E59" w:rsidP="006D4E59">
      <w:pPr>
        <w:numPr>
          <w:ilvl w:val="0"/>
          <w:numId w:val="6"/>
        </w:numPr>
      </w:pPr>
      <w:r w:rsidRPr="006D4E59">
        <w:t>Eventuelt musik</w:t>
      </w:r>
      <w:r w:rsidR="00B42E7F">
        <w:t>,</w:t>
      </w:r>
    </w:p>
    <w:p w14:paraId="5F3D0B54" w14:textId="77777777" w:rsidR="00B42E7F" w:rsidRPr="006D4E59" w:rsidRDefault="00B42E7F" w:rsidP="00B42E7F">
      <w:pPr>
        <w:ind w:left="360"/>
      </w:pPr>
    </w:p>
    <w:p w14:paraId="07FD138C" w14:textId="43E87CD8" w:rsidR="006D4E59" w:rsidRPr="00B42E7F" w:rsidRDefault="006D4E59" w:rsidP="006D4E59">
      <w:pPr>
        <w:rPr>
          <w:i/>
          <w:iCs/>
        </w:rPr>
      </w:pPr>
      <w:r w:rsidRPr="00B42E7F">
        <w:rPr>
          <w:i/>
          <w:iCs/>
        </w:rPr>
        <w:t>Hører ikke alle fagene til dine spidskompetencer, vil vi stadig meget gerne høre fra dig. Det vigtigste er, at du brænder for danskfaget og kan se dig selv som klasselærer.</w:t>
      </w:r>
      <w:r w:rsidR="00B42E7F" w:rsidRPr="00B42E7F">
        <w:rPr>
          <w:i/>
          <w:iCs/>
        </w:rPr>
        <w:t xml:space="preserve"> </w:t>
      </w:r>
    </w:p>
    <w:p w14:paraId="26F19EA5" w14:textId="77777777" w:rsidR="00B42E7F" w:rsidRPr="006D4E59" w:rsidRDefault="00B42E7F" w:rsidP="006D4E59"/>
    <w:p w14:paraId="12E3A8E5" w14:textId="77777777" w:rsidR="006D4E59" w:rsidRPr="006D4E59" w:rsidRDefault="006D4E59" w:rsidP="006D4E59">
      <w:r w:rsidRPr="006D4E59">
        <w:t>Der er mulighed for deltidsansættelse.</w:t>
      </w:r>
    </w:p>
    <w:p w14:paraId="5FDC4369" w14:textId="77777777" w:rsidR="00B42E7F" w:rsidRDefault="00B42E7F" w:rsidP="006D4E59">
      <w:pPr>
        <w:rPr>
          <w:b/>
          <w:bCs/>
        </w:rPr>
      </w:pPr>
    </w:p>
    <w:p w14:paraId="42D31429" w14:textId="1E5FE4E1" w:rsidR="006D4E59" w:rsidRPr="006D4E59" w:rsidRDefault="006D4E59" w:rsidP="0056381C">
      <w:pPr>
        <w:pStyle w:val="Overskrift2"/>
      </w:pPr>
      <w:r w:rsidRPr="006D4E59">
        <w:t>Vi forestiller os, at du</w:t>
      </w:r>
    </w:p>
    <w:p w14:paraId="36B940DC" w14:textId="77777777" w:rsidR="006D4E59" w:rsidRPr="006D4E59" w:rsidRDefault="006D4E59" w:rsidP="006D4E59">
      <w:pPr>
        <w:numPr>
          <w:ilvl w:val="0"/>
          <w:numId w:val="7"/>
        </w:numPr>
      </w:pPr>
      <w:r w:rsidRPr="006D4E59">
        <w:t>er læreruddannet eller har tilsvarende kvalifikationer</w:t>
      </w:r>
    </w:p>
    <w:p w14:paraId="7BFA1B33" w14:textId="77777777" w:rsidR="006D4E59" w:rsidRPr="006D4E59" w:rsidRDefault="006D4E59" w:rsidP="006D4E59">
      <w:pPr>
        <w:numPr>
          <w:ilvl w:val="0"/>
          <w:numId w:val="7"/>
        </w:numPr>
      </w:pPr>
      <w:r w:rsidRPr="006D4E59">
        <w:t>brænder for danskfaget</w:t>
      </w:r>
    </w:p>
    <w:p w14:paraId="44F26737" w14:textId="77777777" w:rsidR="006D4E59" w:rsidRPr="006D4E59" w:rsidRDefault="006D4E59" w:rsidP="006D4E59">
      <w:pPr>
        <w:numPr>
          <w:ilvl w:val="0"/>
          <w:numId w:val="7"/>
        </w:numPr>
      </w:pPr>
      <w:r w:rsidRPr="006D4E59">
        <w:t>er tydelig i din klasseledelse</w:t>
      </w:r>
    </w:p>
    <w:p w14:paraId="226E9434" w14:textId="77777777" w:rsidR="006D4E59" w:rsidRPr="006D4E59" w:rsidRDefault="006D4E59" w:rsidP="006D4E59">
      <w:pPr>
        <w:numPr>
          <w:ilvl w:val="0"/>
          <w:numId w:val="7"/>
        </w:numPr>
      </w:pPr>
      <w:r w:rsidRPr="006D4E59">
        <w:t>kan skabe stærke relationer til elever og forældre</w:t>
      </w:r>
    </w:p>
    <w:p w14:paraId="073865F6" w14:textId="77777777" w:rsidR="006D4E59" w:rsidRPr="006D4E59" w:rsidRDefault="006D4E59" w:rsidP="006D4E59">
      <w:pPr>
        <w:numPr>
          <w:ilvl w:val="0"/>
          <w:numId w:val="7"/>
        </w:numPr>
      </w:pPr>
      <w:r w:rsidRPr="006D4E59">
        <w:t>ser værdien i et tæt kollegialt samarbejde</w:t>
      </w:r>
    </w:p>
    <w:p w14:paraId="19AC4465" w14:textId="437834B1" w:rsidR="006D4E59" w:rsidRDefault="006D4E59" w:rsidP="006D4E59">
      <w:pPr>
        <w:numPr>
          <w:ilvl w:val="0"/>
          <w:numId w:val="7"/>
        </w:numPr>
      </w:pPr>
      <w:r w:rsidRPr="006D4E59">
        <w:t>kan identificere dig med skolens kristne værdigrundlag</w:t>
      </w:r>
      <w:r w:rsidR="0056381C">
        <w:t xml:space="preserve"> </w:t>
      </w:r>
    </w:p>
    <w:p w14:paraId="53CF7179" w14:textId="77777777" w:rsidR="0056381C" w:rsidRPr="006D4E59" w:rsidRDefault="0056381C" w:rsidP="0056381C">
      <w:pPr>
        <w:ind w:left="720"/>
      </w:pPr>
    </w:p>
    <w:p w14:paraId="71CE63B6" w14:textId="438613E4" w:rsidR="00F07F28" w:rsidRPr="00F07F28" w:rsidRDefault="00F07F28" w:rsidP="00F07F28">
      <w:r w:rsidRPr="00F07F28">
        <w:rPr>
          <w:rStyle w:val="Overskrift2Tegn"/>
        </w:rPr>
        <w:t>Du bliver en del af et fællesskab</w:t>
      </w:r>
      <w:r w:rsidRPr="00F07F28">
        <w:rPr>
          <w:rStyle w:val="Overskrift2Tegn"/>
        </w:rPr>
        <w:br/>
      </w:r>
      <w:r w:rsidRPr="00F07F28">
        <w:t>På Esajasskolen lægger vi vægt på et godt kollegialt samarbejde, hvor man kan dele erfaringer og søge sparring hos både kolleger og ledelse. Som ny medarbejder får du en grundig introduktion til skolen, og i den første tid vil der være mulighed for støtte og sparring, så du kan finde godt til rette i hverdagen</w:t>
      </w:r>
      <w:r>
        <w:t>.</w:t>
      </w:r>
    </w:p>
    <w:p w14:paraId="2832C7C0" w14:textId="77777777" w:rsidR="006D4E59" w:rsidRPr="006D4E59" w:rsidRDefault="006D4E59" w:rsidP="006D4E59">
      <w:r w:rsidRPr="006D4E59">
        <w:t>Vi ved, at man lykkes bedst som lærer, når man har dygtige mennesker omkring sig.</w:t>
      </w:r>
    </w:p>
    <w:p w14:paraId="3F25EBB7" w14:textId="77777777" w:rsidR="006D4E59" w:rsidRPr="006D4E59" w:rsidRDefault="006D4E59" w:rsidP="006D4E59">
      <w:r w:rsidRPr="006D4E59">
        <w:lastRenderedPageBreak/>
        <w:t>Derfor får du som ny medarbejder en mentor, tæt sparring fra kolleger og ledelse samt adgang til et fællesskab, hvor vi hjælper hinanden og deler erfaringer. Vi prioriterer samarbejdet højt og arbejder bevidst for, at nye medarbejdere får en god start.</w:t>
      </w:r>
    </w:p>
    <w:p w14:paraId="554E2580" w14:textId="77777777" w:rsidR="0056381C" w:rsidRDefault="0056381C" w:rsidP="006D4E59">
      <w:pPr>
        <w:rPr>
          <w:b/>
          <w:bCs/>
        </w:rPr>
      </w:pPr>
    </w:p>
    <w:p w14:paraId="5A4DA8FA" w14:textId="58411EF9" w:rsidR="006D4E59" w:rsidRPr="006D4E59" w:rsidRDefault="006D4E59" w:rsidP="0056381C">
      <w:pPr>
        <w:pStyle w:val="Overskrift2"/>
      </w:pPr>
      <w:r w:rsidRPr="006D4E59">
        <w:t>Faglig udvikling med udsyn</w:t>
      </w:r>
    </w:p>
    <w:p w14:paraId="705869BE" w14:textId="77777777" w:rsidR="006D4E59" w:rsidRPr="006D4E59" w:rsidRDefault="006D4E59" w:rsidP="006D4E59">
      <w:r w:rsidRPr="006D4E59">
        <w:t>På Esajasskolen ønsker vi ikke kun at udvikle vores elever. Vi ønsker også at udvikle os som professionelle.</w:t>
      </w:r>
    </w:p>
    <w:p w14:paraId="0ADD7F95" w14:textId="77777777" w:rsidR="006D4E59" w:rsidRPr="006D4E59" w:rsidRDefault="006D4E59" w:rsidP="006D4E59">
      <w:r w:rsidRPr="006D4E59">
        <w:t>Derfor investerer vi aktivt i medarbejdernes faglige udvikling. De seneste år har lærere fra skolen været på kurser og studieture i blandt andet Norge, Irland og Tyskland. Vi deltager i Erasmus-samarbejder og har indledt et samarbejde med en skole i Tyskland, som giver mulighed for både faglig inspiration og internationale perspektiver.</w:t>
      </w:r>
    </w:p>
    <w:p w14:paraId="6E743DC9" w14:textId="77777777" w:rsidR="006D4E59" w:rsidRDefault="006D4E59" w:rsidP="006D4E59">
      <w:r w:rsidRPr="006D4E59">
        <w:t>Vi ønsker at være en skole, der står solidt på egne værdier og samtidig er nysgerrig på verden omkring os.</w:t>
      </w:r>
    </w:p>
    <w:p w14:paraId="7EB2839A" w14:textId="77777777" w:rsidR="0056381C" w:rsidRPr="006D4E59" w:rsidRDefault="0056381C" w:rsidP="006D4E59"/>
    <w:p w14:paraId="7C732CDF" w14:textId="77777777" w:rsidR="006D4E59" w:rsidRPr="006D4E59" w:rsidRDefault="006D4E59" w:rsidP="0056381C">
      <w:pPr>
        <w:pStyle w:val="Overskrift2"/>
      </w:pPr>
      <w:r w:rsidRPr="006D4E59">
        <w:t>Om Esajasskolen</w:t>
      </w:r>
    </w:p>
    <w:p w14:paraId="698D53BB" w14:textId="77777777" w:rsidR="006D4E59" w:rsidRPr="006D4E59" w:rsidRDefault="006D4E59" w:rsidP="006D4E59">
      <w:r w:rsidRPr="006D4E59">
        <w:t>Esajasskolen er en kristen friskole i Hvidovre med cirka 260 elever.</w:t>
      </w:r>
    </w:p>
    <w:p w14:paraId="6DD21C59" w14:textId="77777777" w:rsidR="006D4E59" w:rsidRPr="006D4E59" w:rsidRDefault="006D4E59" w:rsidP="006D4E59">
      <w:r w:rsidRPr="006D4E59">
        <w:t>Vi er store nok til at rumme mange kompetencer og små nok til, at alle kender hinanden. Vores kristne menneskesyn præger hverdagen gennem nærvær, respekt, omsorg og ansvarlighed.</w:t>
      </w:r>
    </w:p>
    <w:p w14:paraId="3096865B" w14:textId="77777777" w:rsidR="006D4E59" w:rsidRPr="006D4E59" w:rsidRDefault="006D4E59" w:rsidP="006D4E59">
      <w:r w:rsidRPr="006D4E59">
        <w:t>Vi søger en lærer, som kan se sig selv i en skole, hvor det kristne værdigrundlag er en naturlig del af hverdagen. Fortæl os gerne, hvad det betyder for dig.</w:t>
      </w:r>
    </w:p>
    <w:p w14:paraId="19AD2D00" w14:textId="77777777" w:rsidR="006D4E59" w:rsidRPr="006D4E59" w:rsidRDefault="006D4E59" w:rsidP="006D4E59">
      <w:r w:rsidRPr="006D4E59">
        <w:t>Ansættelse sker efter overenskomst mellem Finansministeriet og Lærernes Centralorganisation.</w:t>
      </w:r>
    </w:p>
    <w:p w14:paraId="50EC463F" w14:textId="77777777" w:rsidR="0056381C" w:rsidRDefault="0056381C" w:rsidP="006D4E59">
      <w:pPr>
        <w:rPr>
          <w:b/>
          <w:bCs/>
        </w:rPr>
      </w:pPr>
    </w:p>
    <w:p w14:paraId="23A4079C" w14:textId="216F9678" w:rsidR="006D4E59" w:rsidRPr="006D4E59" w:rsidRDefault="006D4E59" w:rsidP="0056381C">
      <w:pPr>
        <w:pStyle w:val="Overskrift2"/>
      </w:pPr>
      <w:r w:rsidRPr="006D4E59">
        <w:t>Ansøgning</w:t>
      </w:r>
    </w:p>
    <w:p w14:paraId="66C49E65" w14:textId="77777777" w:rsidR="006D4E59" w:rsidRPr="006D4E59" w:rsidRDefault="006D4E59" w:rsidP="006D4E59">
      <w:r w:rsidRPr="006D4E59">
        <w:t>Ansøgningsfristen er den 18. november.</w:t>
      </w:r>
    </w:p>
    <w:p w14:paraId="1FFD87C6" w14:textId="77777777" w:rsidR="006D4E59" w:rsidRPr="006D4E59" w:rsidRDefault="006D4E59" w:rsidP="006D4E59">
      <w:r w:rsidRPr="006D4E59">
        <w:t>Samtaler afholdes i uge 48.</w:t>
      </w:r>
    </w:p>
    <w:p w14:paraId="5C4E6CCD" w14:textId="77777777" w:rsidR="006D4E59" w:rsidRPr="006D4E59" w:rsidRDefault="006D4E59" w:rsidP="006D4E59">
      <w:r w:rsidRPr="006D4E59">
        <w:t xml:space="preserve">Har du spørgsmål til stillingen, er du meget velkommen til at kontakte skoleleder </w:t>
      </w:r>
      <w:r w:rsidRPr="006D4E59">
        <w:rPr>
          <w:b/>
          <w:bCs/>
        </w:rPr>
        <w:t>Mark Lindberg-Christensen</w:t>
      </w:r>
      <w:r w:rsidRPr="006D4E59">
        <w:t xml:space="preserve"> på telefon </w:t>
      </w:r>
      <w:r w:rsidRPr="006D4E59">
        <w:rPr>
          <w:b/>
          <w:bCs/>
        </w:rPr>
        <w:t>36 32 10 01</w:t>
      </w:r>
      <w:r w:rsidRPr="006D4E59">
        <w:t>.</w:t>
      </w:r>
    </w:p>
    <w:p w14:paraId="73633544" w14:textId="77777777" w:rsidR="0056381C" w:rsidRDefault="0056381C" w:rsidP="006D4E59"/>
    <w:p w14:paraId="47B0E551" w14:textId="134FB1C3" w:rsidR="006D4E59" w:rsidRPr="006D4E59" w:rsidRDefault="006D4E59" w:rsidP="006D4E59">
      <w:r w:rsidRPr="006D4E59">
        <w:t xml:space="preserve">Ansøgning og CV sendes samlet i én PDF til: </w:t>
      </w:r>
      <w:r w:rsidRPr="006D4E59">
        <w:rPr>
          <w:b/>
          <w:bCs/>
        </w:rPr>
        <w:t>mlc@esajasskolen.dk</w:t>
      </w:r>
    </w:p>
    <w:p w14:paraId="45A20460" w14:textId="77777777" w:rsidR="0056381C" w:rsidRDefault="0056381C" w:rsidP="006D4E59"/>
    <w:p w14:paraId="685A1D07" w14:textId="3FFF7115" w:rsidR="006D4E59" w:rsidRPr="006D4E59" w:rsidRDefault="006D4E59" w:rsidP="006D4E59">
      <w:r w:rsidRPr="006D4E59">
        <w:t xml:space="preserve">Læs mere om skolen på </w:t>
      </w:r>
      <w:r w:rsidRPr="006D4E59">
        <w:rPr>
          <w:b/>
          <w:bCs/>
        </w:rPr>
        <w:t>www.esajasskolen.dk</w:t>
      </w:r>
    </w:p>
    <w:p w14:paraId="451842E7" w14:textId="77777777" w:rsidR="0056381C" w:rsidRDefault="0056381C" w:rsidP="006D4E59">
      <w:pPr>
        <w:rPr>
          <w:b/>
          <w:bCs/>
        </w:rPr>
      </w:pPr>
    </w:p>
    <w:p w14:paraId="6418961E" w14:textId="738EB73B" w:rsidR="006D4E59" w:rsidRPr="0056381C" w:rsidRDefault="006D4E59" w:rsidP="006D4E59">
      <w:pPr>
        <w:rPr>
          <w:b/>
          <w:bCs/>
          <w:color w:val="00B0F0"/>
        </w:rPr>
      </w:pPr>
      <w:r w:rsidRPr="0056381C">
        <w:rPr>
          <w:b/>
          <w:bCs/>
          <w:color w:val="00B0F0"/>
        </w:rPr>
        <w:t>Vi glæder os til at høre fra dig!</w:t>
      </w:r>
    </w:p>
    <w:p w14:paraId="48E06EF2" w14:textId="43DAB66B" w:rsidR="00D272EA" w:rsidRPr="006D4E59" w:rsidRDefault="00D272EA" w:rsidP="006D4E59"/>
    <w:p w14:paraId="06238C9C" w14:textId="77777777" w:rsidR="00652C5F" w:rsidRPr="006D4E59" w:rsidRDefault="00652C5F"/>
    <w:sectPr w:rsidR="00652C5F" w:rsidRPr="006D4E59" w:rsidSect="002101CB">
      <w:headerReference w:type="even" r:id="rId7"/>
      <w:headerReference w:type="default" r:id="rId8"/>
      <w:footerReference w:type="even" r:id="rId9"/>
      <w:footerReference w:type="default" r:id="rId10"/>
      <w:headerReference w:type="first" r:id="rId11"/>
      <w:footerReference w:type="first" r:id="rId12"/>
      <w:pgSz w:w="11906" w:h="16838"/>
      <w:pgMar w:top="1701" w:right="1134" w:bottom="1701" w:left="1134"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FF554" w14:textId="77777777" w:rsidR="0024798B" w:rsidRDefault="0024798B" w:rsidP="00516EE8">
      <w:r>
        <w:separator/>
      </w:r>
    </w:p>
  </w:endnote>
  <w:endnote w:type="continuationSeparator" w:id="0">
    <w:p w14:paraId="48BC32E0" w14:textId="77777777" w:rsidR="0024798B" w:rsidRDefault="0024798B" w:rsidP="00516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D36FB" w14:textId="77777777" w:rsidR="00DA4DB9" w:rsidRDefault="00DA4DB9">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CEC2E" w14:textId="77777777" w:rsidR="006A4A9C" w:rsidRDefault="006A4A9C">
    <w:pPr>
      <w:pStyle w:val="Sidefod"/>
      <w:jc w:val="center"/>
    </w:pPr>
    <w:r>
      <w:rPr>
        <w:noProof/>
      </w:rPr>
      <mc:AlternateContent>
        <mc:Choice Requires="wps">
          <w:drawing>
            <wp:inline distT="0" distB="0" distL="0" distR="0" wp14:anchorId="5FEE6BB3" wp14:editId="58A6A471">
              <wp:extent cx="5467350" cy="45085"/>
              <wp:effectExtent l="9525" t="9525" r="0" b="2540"/>
              <wp:docPr id="2" name="Rutediagram: Beslutni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1A8B4B0" id="_x0000_t110" coordsize="21600,21600" o:spt="110" path="m10800,l,10800,10800,21600,21600,10800xe">
              <v:stroke joinstyle="miter"/>
              <v:path gradientshapeok="t" o:connecttype="rect" textboxrect="5400,5400,16200,16200"/>
            </v:shapetype>
            <v:shape id="Rutediagram: Beslutni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19CD7AA1" w14:textId="77777777" w:rsidR="006A4A9C" w:rsidRDefault="006A4A9C">
    <w:pPr>
      <w:pStyle w:val="Sidefod"/>
      <w:jc w:val="center"/>
    </w:pPr>
    <w:r>
      <w:fldChar w:fldCharType="begin"/>
    </w:r>
    <w:r>
      <w:instrText>PAGE    \* MERGEFORMAT</w:instrText>
    </w:r>
    <w:r>
      <w:fldChar w:fldCharType="separate"/>
    </w:r>
    <w:r>
      <w:t>2</w:t>
    </w:r>
    <w:r>
      <w:fldChar w:fldCharType="end"/>
    </w:r>
  </w:p>
  <w:p w14:paraId="7AE624C3" w14:textId="77777777" w:rsidR="006A4A9C" w:rsidRDefault="006A4A9C" w:rsidP="00D3093B">
    <w:pPr>
      <w:pStyle w:val="Sidefod"/>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F0C3A" w14:textId="77777777" w:rsidR="00DA4DB9" w:rsidRDefault="00DA4DB9">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41265" w14:textId="77777777" w:rsidR="0024798B" w:rsidRDefault="0024798B" w:rsidP="00516EE8">
      <w:r>
        <w:separator/>
      </w:r>
    </w:p>
  </w:footnote>
  <w:footnote w:type="continuationSeparator" w:id="0">
    <w:p w14:paraId="5447F9E8" w14:textId="77777777" w:rsidR="0024798B" w:rsidRDefault="0024798B" w:rsidP="00516E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1FDFD" w14:textId="77777777" w:rsidR="00DA4DB9" w:rsidRDefault="00DA4DB9">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7ACD3" w14:textId="77777777" w:rsidR="006A4A9C" w:rsidRPr="002A7B8E" w:rsidRDefault="006A4A9C" w:rsidP="00DA4DB9">
    <w:pPr>
      <w:pStyle w:val="Overskrift1"/>
      <w:jc w:val="right"/>
      <w:rPr>
        <w:sz w:val="36"/>
        <w:szCs w:val="24"/>
      </w:rPr>
    </w:pPr>
    <w:r>
      <w:rPr>
        <w:rFonts w:ascii="Goudy Old Style" w:hAnsi="Goudy Old Style"/>
        <w:b w:val="0"/>
        <w:bCs/>
        <w:i/>
        <w:color w:val="0070C0"/>
        <w:sz w:val="32"/>
        <w:szCs w:val="24"/>
      </w:rPr>
      <w:tab/>
    </w:r>
    <w:r>
      <w:rPr>
        <w:rFonts w:ascii="Goudy Old Style" w:hAnsi="Goudy Old Style"/>
        <w:b w:val="0"/>
        <w:bCs/>
        <w:i/>
        <w:color w:val="0070C0"/>
        <w:sz w:val="32"/>
        <w:szCs w:val="24"/>
      </w:rPr>
      <w:tab/>
    </w:r>
    <w:r>
      <w:rPr>
        <w:rFonts w:ascii="Goudy Old Style" w:hAnsi="Goudy Old Style"/>
        <w:b w:val="0"/>
        <w:bCs/>
        <w:i/>
        <w:sz w:val="32"/>
        <w:szCs w:val="24"/>
      </w:rPr>
      <w:t xml:space="preserve"> </w:t>
    </w:r>
    <w:r>
      <w:rPr>
        <w:i/>
        <w:sz w:val="32"/>
        <w:szCs w:val="24"/>
      </w:rPr>
      <w:tab/>
    </w:r>
    <w:r>
      <w:rPr>
        <w:i/>
        <w:sz w:val="32"/>
        <w:szCs w:val="24"/>
      </w:rPr>
      <w:tab/>
    </w:r>
    <w:r>
      <w:rPr>
        <w:i/>
        <w:sz w:val="32"/>
        <w:szCs w:val="24"/>
      </w:rPr>
      <w:tab/>
      <w:t xml:space="preserve">      </w:t>
    </w:r>
    <w:r>
      <w:rPr>
        <w:i/>
        <w:noProof/>
        <w:sz w:val="32"/>
        <w:szCs w:val="24"/>
      </w:rPr>
      <w:drawing>
        <wp:inline distT="0" distB="0" distL="0" distR="0" wp14:anchorId="191FA0E3" wp14:editId="0CFAFB6B">
          <wp:extent cx="994923" cy="491320"/>
          <wp:effectExtent l="0" t="0" r="0" b="4445"/>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6968" cy="492330"/>
                  </a:xfrm>
                  <a:prstGeom prst="rect">
                    <a:avLst/>
                  </a:prstGeom>
                  <a:noFill/>
                  <a:ln>
                    <a:noFill/>
                  </a:ln>
                </pic:spPr>
              </pic:pic>
            </a:graphicData>
          </a:graphic>
        </wp:inline>
      </w:drawing>
    </w:r>
  </w:p>
  <w:p w14:paraId="309E080D" w14:textId="77777777" w:rsidR="006A4A9C" w:rsidRPr="00B96698" w:rsidRDefault="006A4A9C" w:rsidP="00B96698"/>
  <w:p w14:paraId="39A795B1" w14:textId="77777777" w:rsidR="006A4A9C" w:rsidRDefault="006A4A9C">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218B6" w14:textId="77777777" w:rsidR="00DA4DB9" w:rsidRDefault="00DA4DB9">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33138"/>
    <w:multiLevelType w:val="multilevel"/>
    <w:tmpl w:val="CA14F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5C6DD7"/>
    <w:multiLevelType w:val="multilevel"/>
    <w:tmpl w:val="59CA0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045D4A"/>
    <w:multiLevelType w:val="multilevel"/>
    <w:tmpl w:val="5CEC2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734F58"/>
    <w:multiLevelType w:val="multilevel"/>
    <w:tmpl w:val="52420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E95706"/>
    <w:multiLevelType w:val="hybridMultilevel"/>
    <w:tmpl w:val="B3CAC56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3CC16B12"/>
    <w:multiLevelType w:val="hybridMultilevel"/>
    <w:tmpl w:val="D3C6F38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557E188D"/>
    <w:multiLevelType w:val="multilevel"/>
    <w:tmpl w:val="09D8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2120152">
    <w:abstractNumId w:val="4"/>
  </w:num>
  <w:num w:numId="2" w16cid:durableId="1484084690">
    <w:abstractNumId w:val="2"/>
  </w:num>
  <w:num w:numId="3" w16cid:durableId="2043049176">
    <w:abstractNumId w:val="1"/>
  </w:num>
  <w:num w:numId="4" w16cid:durableId="1558395931">
    <w:abstractNumId w:val="6"/>
  </w:num>
  <w:num w:numId="5" w16cid:durableId="1355616354">
    <w:abstractNumId w:val="5"/>
  </w:num>
  <w:num w:numId="6" w16cid:durableId="1973049476">
    <w:abstractNumId w:val="3"/>
  </w:num>
  <w:num w:numId="7" w16cid:durableId="386690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9D6"/>
    <w:rsid w:val="000216EF"/>
    <w:rsid w:val="000D405A"/>
    <w:rsid w:val="000D5F8E"/>
    <w:rsid w:val="0011097F"/>
    <w:rsid w:val="001149D6"/>
    <w:rsid w:val="00184426"/>
    <w:rsid w:val="0019678D"/>
    <w:rsid w:val="002101CB"/>
    <w:rsid w:val="0024798B"/>
    <w:rsid w:val="003458D2"/>
    <w:rsid w:val="003A36D2"/>
    <w:rsid w:val="003C18F2"/>
    <w:rsid w:val="0046247A"/>
    <w:rsid w:val="00483670"/>
    <w:rsid w:val="004C7222"/>
    <w:rsid w:val="004D3A04"/>
    <w:rsid w:val="004E0FAB"/>
    <w:rsid w:val="004F65F9"/>
    <w:rsid w:val="0051159B"/>
    <w:rsid w:val="00516EE8"/>
    <w:rsid w:val="00537A4F"/>
    <w:rsid w:val="0056381C"/>
    <w:rsid w:val="00563D87"/>
    <w:rsid w:val="005A092B"/>
    <w:rsid w:val="005F2FF7"/>
    <w:rsid w:val="00610034"/>
    <w:rsid w:val="0061346E"/>
    <w:rsid w:val="00620911"/>
    <w:rsid w:val="00652C5F"/>
    <w:rsid w:val="006635D4"/>
    <w:rsid w:val="006907EF"/>
    <w:rsid w:val="006A4A9C"/>
    <w:rsid w:val="006D4E59"/>
    <w:rsid w:val="00702FF9"/>
    <w:rsid w:val="007D24D9"/>
    <w:rsid w:val="007E5A89"/>
    <w:rsid w:val="007F12AA"/>
    <w:rsid w:val="00815C14"/>
    <w:rsid w:val="00827061"/>
    <w:rsid w:val="00881BFF"/>
    <w:rsid w:val="008E0FF9"/>
    <w:rsid w:val="008E4D97"/>
    <w:rsid w:val="00940D0E"/>
    <w:rsid w:val="00961BA3"/>
    <w:rsid w:val="00963908"/>
    <w:rsid w:val="00971179"/>
    <w:rsid w:val="009870E8"/>
    <w:rsid w:val="009A1B8A"/>
    <w:rsid w:val="00A14B94"/>
    <w:rsid w:val="00A44F9D"/>
    <w:rsid w:val="00AC6E0C"/>
    <w:rsid w:val="00B27CB2"/>
    <w:rsid w:val="00B42E7F"/>
    <w:rsid w:val="00B44374"/>
    <w:rsid w:val="00B80F46"/>
    <w:rsid w:val="00BC2B63"/>
    <w:rsid w:val="00BC791A"/>
    <w:rsid w:val="00C81FD1"/>
    <w:rsid w:val="00CF625F"/>
    <w:rsid w:val="00D147A5"/>
    <w:rsid w:val="00D272EA"/>
    <w:rsid w:val="00D305DB"/>
    <w:rsid w:val="00DA4DB9"/>
    <w:rsid w:val="00DB0507"/>
    <w:rsid w:val="00DE1082"/>
    <w:rsid w:val="00DE18C2"/>
    <w:rsid w:val="00E20AB8"/>
    <w:rsid w:val="00E53C42"/>
    <w:rsid w:val="00E76873"/>
    <w:rsid w:val="00EB72F5"/>
    <w:rsid w:val="00F07F28"/>
    <w:rsid w:val="00F628F8"/>
    <w:rsid w:val="00FC262B"/>
    <w:rsid w:val="00FF3A2D"/>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A127C"/>
  <w15:chartTrackingRefBased/>
  <w15:docId w15:val="{379BE340-3299-47C0-9253-E91E490C9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EE8"/>
    <w:pPr>
      <w:spacing w:after="0" w:line="240" w:lineRule="auto"/>
    </w:pPr>
    <w:rPr>
      <w:rFonts w:ascii="Times New Roman" w:eastAsia="Times New Roman" w:hAnsi="Times New Roman" w:cs="Times New Roman"/>
      <w:sz w:val="24"/>
      <w:szCs w:val="20"/>
      <w:lang w:eastAsia="da-DK"/>
    </w:rPr>
  </w:style>
  <w:style w:type="paragraph" w:styleId="Overskrift1">
    <w:name w:val="heading 1"/>
    <w:basedOn w:val="Normal"/>
    <w:next w:val="Normal"/>
    <w:link w:val="Overskrift1Tegn"/>
    <w:qFormat/>
    <w:rsid w:val="00516EE8"/>
    <w:pPr>
      <w:keepNext/>
      <w:outlineLvl w:val="0"/>
    </w:pPr>
    <w:rPr>
      <w:rFonts w:ascii="Arial" w:hAnsi="Arial"/>
      <w:b/>
      <w:sz w:val="28"/>
    </w:rPr>
  </w:style>
  <w:style w:type="paragraph" w:styleId="Overskrift2">
    <w:name w:val="heading 2"/>
    <w:basedOn w:val="Normal"/>
    <w:next w:val="Normal"/>
    <w:link w:val="Overskrift2Tegn"/>
    <w:uiPriority w:val="9"/>
    <w:unhideWhenUsed/>
    <w:qFormat/>
    <w:rsid w:val="0056381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516EE8"/>
    <w:rPr>
      <w:rFonts w:ascii="Arial" w:eastAsia="Times New Roman" w:hAnsi="Arial" w:cs="Times New Roman"/>
      <w:b/>
      <w:sz w:val="28"/>
      <w:szCs w:val="20"/>
      <w:lang w:eastAsia="da-DK"/>
    </w:rPr>
  </w:style>
  <w:style w:type="paragraph" w:styleId="NormalWeb">
    <w:name w:val="Normal (Web)"/>
    <w:basedOn w:val="Normal"/>
    <w:uiPriority w:val="99"/>
    <w:unhideWhenUsed/>
    <w:rsid w:val="00516EE8"/>
    <w:pPr>
      <w:spacing w:before="150" w:after="75"/>
    </w:pPr>
    <w:rPr>
      <w:szCs w:val="24"/>
    </w:rPr>
  </w:style>
  <w:style w:type="paragraph" w:styleId="Sidehoved">
    <w:name w:val="header"/>
    <w:basedOn w:val="Normal"/>
    <w:link w:val="SidehovedTegn"/>
    <w:uiPriority w:val="99"/>
    <w:unhideWhenUsed/>
    <w:rsid w:val="00516EE8"/>
    <w:pPr>
      <w:tabs>
        <w:tab w:val="center" w:pos="4819"/>
        <w:tab w:val="right" w:pos="9638"/>
      </w:tabs>
    </w:pPr>
  </w:style>
  <w:style w:type="character" w:customStyle="1" w:styleId="SidehovedTegn">
    <w:name w:val="Sidehoved Tegn"/>
    <w:basedOn w:val="Standardskrifttypeiafsnit"/>
    <w:link w:val="Sidehoved"/>
    <w:uiPriority w:val="99"/>
    <w:rsid w:val="00516EE8"/>
    <w:rPr>
      <w:rFonts w:ascii="Times New Roman" w:eastAsia="Times New Roman" w:hAnsi="Times New Roman" w:cs="Times New Roman"/>
      <w:sz w:val="24"/>
      <w:szCs w:val="20"/>
      <w:lang w:eastAsia="da-DK"/>
    </w:rPr>
  </w:style>
  <w:style w:type="paragraph" w:styleId="Sidefod">
    <w:name w:val="footer"/>
    <w:basedOn w:val="Normal"/>
    <w:link w:val="SidefodTegn"/>
    <w:uiPriority w:val="99"/>
    <w:unhideWhenUsed/>
    <w:rsid w:val="00516EE8"/>
    <w:pPr>
      <w:tabs>
        <w:tab w:val="center" w:pos="4819"/>
        <w:tab w:val="right" w:pos="9638"/>
      </w:tabs>
    </w:pPr>
  </w:style>
  <w:style w:type="character" w:customStyle="1" w:styleId="SidefodTegn">
    <w:name w:val="Sidefod Tegn"/>
    <w:basedOn w:val="Standardskrifttypeiafsnit"/>
    <w:link w:val="Sidefod"/>
    <w:uiPriority w:val="99"/>
    <w:rsid w:val="00516EE8"/>
    <w:rPr>
      <w:rFonts w:ascii="Times New Roman" w:eastAsia="Times New Roman" w:hAnsi="Times New Roman" w:cs="Times New Roman"/>
      <w:sz w:val="24"/>
      <w:szCs w:val="20"/>
      <w:lang w:eastAsia="da-DK"/>
    </w:rPr>
  </w:style>
  <w:style w:type="paragraph" w:styleId="Listeafsnit">
    <w:name w:val="List Paragraph"/>
    <w:basedOn w:val="Normal"/>
    <w:uiPriority w:val="34"/>
    <w:qFormat/>
    <w:rsid w:val="00516EE8"/>
    <w:pPr>
      <w:ind w:left="720"/>
      <w:contextualSpacing/>
    </w:pPr>
  </w:style>
  <w:style w:type="character" w:styleId="Hyperlink">
    <w:name w:val="Hyperlink"/>
    <w:basedOn w:val="Standardskrifttypeiafsnit"/>
    <w:uiPriority w:val="99"/>
    <w:unhideWhenUsed/>
    <w:rsid w:val="001149D6"/>
    <w:rPr>
      <w:color w:val="0563C1" w:themeColor="hyperlink"/>
      <w:u w:val="single"/>
    </w:rPr>
  </w:style>
  <w:style w:type="character" w:styleId="Ulstomtale">
    <w:name w:val="Unresolved Mention"/>
    <w:basedOn w:val="Standardskrifttypeiafsnit"/>
    <w:uiPriority w:val="99"/>
    <w:semiHidden/>
    <w:unhideWhenUsed/>
    <w:rsid w:val="001149D6"/>
    <w:rPr>
      <w:color w:val="605E5C"/>
      <w:shd w:val="clear" w:color="auto" w:fill="E1DFDD"/>
    </w:rPr>
  </w:style>
  <w:style w:type="character" w:styleId="Kraftigfremhvning">
    <w:name w:val="Intense Emphasis"/>
    <w:basedOn w:val="Standardskrifttypeiafsnit"/>
    <w:uiPriority w:val="21"/>
    <w:qFormat/>
    <w:rsid w:val="001149D6"/>
    <w:rPr>
      <w:i/>
      <w:iCs/>
      <w:color w:val="4472C4" w:themeColor="accent1"/>
    </w:rPr>
  </w:style>
  <w:style w:type="paragraph" w:styleId="Strktcitat">
    <w:name w:val="Intense Quote"/>
    <w:basedOn w:val="Normal"/>
    <w:next w:val="Normal"/>
    <w:link w:val="StrktcitatTegn"/>
    <w:uiPriority w:val="30"/>
    <w:qFormat/>
    <w:rsid w:val="001149D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StrktcitatTegn">
    <w:name w:val="Stærkt citat Tegn"/>
    <w:basedOn w:val="Standardskrifttypeiafsnit"/>
    <w:link w:val="Strktcitat"/>
    <w:uiPriority w:val="30"/>
    <w:rsid w:val="001149D6"/>
    <w:rPr>
      <w:rFonts w:ascii="Times New Roman" w:eastAsia="Times New Roman" w:hAnsi="Times New Roman" w:cs="Times New Roman"/>
      <w:i/>
      <w:iCs/>
      <w:color w:val="4472C4" w:themeColor="accent1"/>
      <w:sz w:val="24"/>
      <w:szCs w:val="20"/>
      <w:lang w:eastAsia="da-DK"/>
    </w:rPr>
  </w:style>
  <w:style w:type="paragraph" w:styleId="Ingenafstand">
    <w:name w:val="No Spacing"/>
    <w:uiPriority w:val="1"/>
    <w:qFormat/>
    <w:rsid w:val="001149D6"/>
    <w:pPr>
      <w:spacing w:after="0" w:line="240" w:lineRule="auto"/>
    </w:pPr>
    <w:rPr>
      <w:rFonts w:ascii="Calibri" w:eastAsia="Times New Roman" w:hAnsi="Calibri" w:cs="Times New Roman"/>
      <w:sz w:val="20"/>
      <w:szCs w:val="20"/>
      <w:lang w:eastAsia="da-DK"/>
    </w:rPr>
  </w:style>
  <w:style w:type="paragraph" w:styleId="Titel">
    <w:name w:val="Title"/>
    <w:basedOn w:val="Normal"/>
    <w:next w:val="Normal"/>
    <w:link w:val="TitelTegn"/>
    <w:uiPriority w:val="10"/>
    <w:qFormat/>
    <w:rsid w:val="00961BA3"/>
    <w:pPr>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961BA3"/>
    <w:rPr>
      <w:rFonts w:asciiTheme="majorHAnsi" w:eastAsiaTheme="majorEastAsia" w:hAnsiTheme="majorHAnsi" w:cstheme="majorBidi"/>
      <w:spacing w:val="-10"/>
      <w:kern w:val="28"/>
      <w:sz w:val="56"/>
      <w:szCs w:val="56"/>
      <w:lang w:eastAsia="da-DK"/>
    </w:rPr>
  </w:style>
  <w:style w:type="character" w:customStyle="1" w:styleId="Overskrift2Tegn">
    <w:name w:val="Overskrift 2 Tegn"/>
    <w:basedOn w:val="Standardskrifttypeiafsnit"/>
    <w:link w:val="Overskrift2"/>
    <w:uiPriority w:val="9"/>
    <w:rsid w:val="0056381C"/>
    <w:rPr>
      <w:rFonts w:asciiTheme="majorHAnsi" w:eastAsiaTheme="majorEastAsia" w:hAnsiTheme="majorHAnsi" w:cstheme="majorBidi"/>
      <w:color w:val="2F5496" w:themeColor="accent1" w:themeShade="BF"/>
      <w:sz w:val="26"/>
      <w:szCs w:val="26"/>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gi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kL\Documents\Brugerdefinerede%20Office-skabeloner\Esajasskolen%20uformel%20.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Esajasskolen uformel </Template>
  <TotalTime>108</TotalTime>
  <Pages>2</Pages>
  <Words>482</Words>
  <Characters>2942</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Standard</dc:creator>
  <cp:keywords/>
  <dc:description/>
  <cp:lastModifiedBy>Mark Allan Lindberg-Christensen Esajasskolen</cp:lastModifiedBy>
  <cp:revision>6</cp:revision>
  <dcterms:created xsi:type="dcterms:W3CDTF">2026-10-29T08:30:00Z</dcterms:created>
  <dcterms:modified xsi:type="dcterms:W3CDTF">2026-10-31T16:02:00Z</dcterms:modified>
</cp:coreProperties>
</file>