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2B360" w14:textId="77777777" w:rsidR="00A14B94" w:rsidRDefault="00D305DB" w:rsidP="00D305DB">
      <w:pPr>
        <w:pStyle w:val="Titel"/>
        <w:jc w:val="center"/>
        <w:rPr>
          <w:rFonts w:ascii="Goudy Old Style" w:hAnsi="Goudy Old Style"/>
          <w:b/>
          <w:bCs/>
          <w:color w:val="0070C0"/>
          <w:sz w:val="44"/>
          <w:szCs w:val="44"/>
        </w:rPr>
      </w:pPr>
      <w:r w:rsidRPr="00D305DB">
        <w:rPr>
          <w:rFonts w:ascii="Goudy Old Style" w:hAnsi="Goudy Old Style"/>
          <w:b/>
          <w:bCs/>
          <w:color w:val="0070C0"/>
          <w:sz w:val="44"/>
          <w:szCs w:val="44"/>
        </w:rPr>
        <w:t>Dansk</w:t>
      </w:r>
      <w:r w:rsidR="00A14B94">
        <w:rPr>
          <w:rFonts w:ascii="Goudy Old Style" w:hAnsi="Goudy Old Style"/>
          <w:b/>
          <w:bCs/>
          <w:color w:val="0070C0"/>
          <w:sz w:val="44"/>
          <w:szCs w:val="44"/>
        </w:rPr>
        <w:t>- og klasse</w:t>
      </w:r>
      <w:r w:rsidRPr="00D305DB">
        <w:rPr>
          <w:rFonts w:ascii="Goudy Old Style" w:hAnsi="Goudy Old Style"/>
          <w:b/>
          <w:bCs/>
          <w:color w:val="0070C0"/>
          <w:sz w:val="44"/>
          <w:szCs w:val="44"/>
        </w:rPr>
        <w:t xml:space="preserve">lærer søges </w:t>
      </w:r>
    </w:p>
    <w:p w14:paraId="335648F8" w14:textId="1196AFDB" w:rsidR="00D305DB" w:rsidRPr="00D305DB" w:rsidRDefault="00D305DB" w:rsidP="00D305DB">
      <w:pPr>
        <w:pStyle w:val="Titel"/>
        <w:jc w:val="center"/>
        <w:rPr>
          <w:rFonts w:ascii="Goudy Old Style" w:hAnsi="Goudy Old Style"/>
          <w:b/>
          <w:bCs/>
          <w:color w:val="0070C0"/>
          <w:sz w:val="44"/>
          <w:szCs w:val="44"/>
        </w:rPr>
      </w:pPr>
      <w:r w:rsidRPr="00D305DB">
        <w:rPr>
          <w:rFonts w:ascii="Goudy Old Style" w:hAnsi="Goudy Old Style"/>
          <w:b/>
          <w:bCs/>
          <w:color w:val="0070C0"/>
          <w:sz w:val="44"/>
          <w:szCs w:val="44"/>
        </w:rPr>
        <w:t xml:space="preserve">– til 4. klasse nu og </w:t>
      </w:r>
      <w:r w:rsidR="00A14B94">
        <w:rPr>
          <w:rFonts w:ascii="Goudy Old Style" w:hAnsi="Goudy Old Style"/>
          <w:b/>
          <w:bCs/>
          <w:color w:val="0070C0"/>
          <w:sz w:val="44"/>
          <w:szCs w:val="44"/>
        </w:rPr>
        <w:t xml:space="preserve">til dansk i </w:t>
      </w:r>
      <w:r w:rsidRPr="00D305DB">
        <w:rPr>
          <w:rFonts w:ascii="Goudy Old Style" w:hAnsi="Goudy Old Style"/>
          <w:b/>
          <w:bCs/>
          <w:color w:val="0070C0"/>
          <w:sz w:val="44"/>
          <w:szCs w:val="44"/>
        </w:rPr>
        <w:t xml:space="preserve">1. klasse </w:t>
      </w:r>
      <w:r w:rsidR="00A14B94">
        <w:rPr>
          <w:rFonts w:ascii="Goudy Old Style" w:hAnsi="Goudy Old Style"/>
          <w:b/>
          <w:bCs/>
          <w:color w:val="0070C0"/>
          <w:sz w:val="44"/>
          <w:szCs w:val="44"/>
        </w:rPr>
        <w:t>i næste skoleår</w:t>
      </w:r>
    </w:p>
    <w:p w14:paraId="3314B77C" w14:textId="77777777" w:rsidR="00D305DB" w:rsidRPr="00D305DB" w:rsidRDefault="00D305DB" w:rsidP="00D305DB">
      <w:pPr>
        <w:rPr>
          <w:rFonts w:ascii="Goudy Old Style" w:hAnsi="Goudy Old Style"/>
          <w:color w:val="0070C0"/>
        </w:rPr>
      </w:pPr>
    </w:p>
    <w:p w14:paraId="3E29F561" w14:textId="77777777" w:rsidR="003C18F2" w:rsidRDefault="003C18F2" w:rsidP="00D305DB">
      <w:pPr>
        <w:rPr>
          <w:rFonts w:ascii="Goudy Old Style" w:hAnsi="Goudy Old Style"/>
          <w:color w:val="0070C0"/>
          <w:sz w:val="28"/>
          <w:szCs w:val="22"/>
        </w:rPr>
      </w:pPr>
    </w:p>
    <w:p w14:paraId="09638F2E" w14:textId="02B80F79" w:rsidR="000D405A" w:rsidRPr="000D405A" w:rsidRDefault="008E0FF9" w:rsidP="000D405A">
      <w:pPr>
        <w:rPr>
          <w:rFonts w:ascii="Goudy Old Style" w:hAnsi="Goudy Old Style"/>
          <w:color w:val="0070C0"/>
          <w:sz w:val="28"/>
          <w:szCs w:val="22"/>
        </w:rPr>
      </w:pPr>
      <w:r w:rsidRPr="008E0FF9">
        <w:rPr>
          <w:rFonts w:ascii="Goudy Old Style" w:hAnsi="Goudy Old Style"/>
          <w:b/>
          <w:bCs/>
          <w:color w:val="0070C0"/>
          <w:sz w:val="28"/>
          <w:szCs w:val="22"/>
        </w:rPr>
        <w:t>Esajasskolen er en skole med korte beslutningsveje, tæt samarbejde og plads til initiativ</w:t>
      </w:r>
      <w:r>
        <w:rPr>
          <w:rFonts w:ascii="Goudy Old Style" w:hAnsi="Goudy Old Style"/>
          <w:b/>
          <w:bCs/>
          <w:color w:val="0070C0"/>
          <w:sz w:val="28"/>
          <w:szCs w:val="22"/>
        </w:rPr>
        <w:t xml:space="preserve">. Er det </w:t>
      </w:r>
      <w:r w:rsidR="00C81FD1">
        <w:rPr>
          <w:rFonts w:ascii="Goudy Old Style" w:hAnsi="Goudy Old Style"/>
          <w:b/>
          <w:bCs/>
          <w:color w:val="0070C0"/>
          <w:sz w:val="28"/>
          <w:szCs w:val="22"/>
        </w:rPr>
        <w:t xml:space="preserve">mon </w:t>
      </w:r>
      <w:r>
        <w:rPr>
          <w:rFonts w:ascii="Goudy Old Style" w:hAnsi="Goudy Old Style"/>
          <w:b/>
          <w:bCs/>
          <w:color w:val="0070C0"/>
          <w:sz w:val="28"/>
          <w:szCs w:val="22"/>
        </w:rPr>
        <w:t>noget for dig</w:t>
      </w:r>
      <w:r w:rsidR="00C81FD1">
        <w:rPr>
          <w:rFonts w:ascii="Goudy Old Style" w:hAnsi="Goudy Old Style"/>
          <w:b/>
          <w:bCs/>
          <w:color w:val="0070C0"/>
          <w:sz w:val="28"/>
          <w:szCs w:val="22"/>
        </w:rPr>
        <w:t>?</w:t>
      </w:r>
    </w:p>
    <w:p w14:paraId="1B179D99" w14:textId="77777777" w:rsidR="008E0FF9" w:rsidRDefault="008E0FF9" w:rsidP="000D405A">
      <w:pPr>
        <w:rPr>
          <w:rFonts w:ascii="Goudy Old Style" w:hAnsi="Goudy Old Style"/>
          <w:color w:val="0070C0"/>
          <w:sz w:val="28"/>
          <w:szCs w:val="22"/>
        </w:rPr>
      </w:pPr>
    </w:p>
    <w:p w14:paraId="4B788711" w14:textId="6912EC4A" w:rsidR="000D405A" w:rsidRPr="00B27CB2" w:rsidRDefault="000D405A" w:rsidP="000D405A">
      <w:pPr>
        <w:rPr>
          <w:rFonts w:ascii="Goudy Old Style" w:hAnsi="Goudy Old Style"/>
          <w:sz w:val="26"/>
          <w:szCs w:val="26"/>
        </w:rPr>
      </w:pPr>
      <w:r w:rsidRPr="00B27CB2">
        <w:rPr>
          <w:rFonts w:ascii="Goudy Old Style" w:hAnsi="Goudy Old Style"/>
          <w:sz w:val="26"/>
          <w:szCs w:val="26"/>
        </w:rPr>
        <w:t>På Esajasskolen i Hvidovre søger vi en dansk</w:t>
      </w:r>
      <w:r w:rsidR="00C81FD1" w:rsidRPr="00B27CB2">
        <w:rPr>
          <w:rFonts w:ascii="Goudy Old Style" w:hAnsi="Goudy Old Style"/>
          <w:sz w:val="26"/>
          <w:szCs w:val="26"/>
        </w:rPr>
        <w:t>- og klasse</w:t>
      </w:r>
      <w:r w:rsidRPr="00B27CB2">
        <w:rPr>
          <w:rFonts w:ascii="Goudy Old Style" w:hAnsi="Goudy Old Style"/>
          <w:sz w:val="26"/>
          <w:szCs w:val="26"/>
        </w:rPr>
        <w:t>lærer til vores 4. klasse. På lidt længere sigt skal du også være med til at tage imod en ny 1. klasse i næste skoleår.</w:t>
      </w:r>
    </w:p>
    <w:p w14:paraId="24A89866" w14:textId="77777777" w:rsidR="000D405A" w:rsidRPr="00B27CB2" w:rsidRDefault="000D405A" w:rsidP="000D405A">
      <w:pPr>
        <w:rPr>
          <w:rFonts w:ascii="Goudy Old Style" w:hAnsi="Goudy Old Style"/>
          <w:sz w:val="26"/>
          <w:szCs w:val="26"/>
        </w:rPr>
      </w:pPr>
    </w:p>
    <w:p w14:paraId="69E26938" w14:textId="29AFD5F3" w:rsidR="000D405A" w:rsidRPr="00B27CB2" w:rsidRDefault="000D405A" w:rsidP="000D405A">
      <w:pPr>
        <w:rPr>
          <w:rFonts w:ascii="Goudy Old Style" w:hAnsi="Goudy Old Style"/>
          <w:sz w:val="26"/>
          <w:szCs w:val="26"/>
        </w:rPr>
      </w:pPr>
      <w:r w:rsidRPr="00B27CB2">
        <w:rPr>
          <w:rFonts w:ascii="Goudy Old Style" w:hAnsi="Goudy Old Style"/>
          <w:sz w:val="26"/>
          <w:szCs w:val="26"/>
        </w:rPr>
        <w:t xml:space="preserve">Vi leder efter en lærer, der kan gøre dansk levende, skabe ro om læringen og opbygge gode relationer til både børn og forældre. Du skal være en tydelig og nærværende </w:t>
      </w:r>
      <w:r w:rsidR="00A14B94" w:rsidRPr="00B27CB2">
        <w:rPr>
          <w:rFonts w:ascii="Goudy Old Style" w:hAnsi="Goudy Old Style"/>
          <w:sz w:val="26"/>
          <w:szCs w:val="26"/>
        </w:rPr>
        <w:t>lærer</w:t>
      </w:r>
      <w:r w:rsidRPr="00B27CB2">
        <w:rPr>
          <w:rFonts w:ascii="Goudy Old Style" w:hAnsi="Goudy Old Style"/>
          <w:sz w:val="26"/>
          <w:szCs w:val="26"/>
        </w:rPr>
        <w:t>, der kan sætte retning og samtidig give plads til nysgerrighed, humor og fællesskab.</w:t>
      </w:r>
    </w:p>
    <w:p w14:paraId="4921FF57" w14:textId="77777777" w:rsidR="000D405A" w:rsidRPr="00B27CB2" w:rsidRDefault="000D405A" w:rsidP="000D405A">
      <w:pPr>
        <w:rPr>
          <w:rFonts w:ascii="Goudy Old Style" w:hAnsi="Goudy Old Style"/>
          <w:sz w:val="26"/>
          <w:szCs w:val="26"/>
        </w:rPr>
      </w:pPr>
    </w:p>
    <w:p w14:paraId="2DEB8594" w14:textId="25961DF1" w:rsidR="000D405A" w:rsidRPr="00B27CB2" w:rsidRDefault="008E0FF9" w:rsidP="000D405A">
      <w:pPr>
        <w:rPr>
          <w:rFonts w:ascii="Goudy Old Style" w:hAnsi="Goudy Old Style"/>
          <w:sz w:val="26"/>
          <w:szCs w:val="26"/>
        </w:rPr>
      </w:pPr>
      <w:r w:rsidRPr="00B27CB2">
        <w:rPr>
          <w:rFonts w:ascii="Goudy Old Style" w:hAnsi="Goudy Old Style"/>
          <w:sz w:val="26"/>
          <w:szCs w:val="26"/>
        </w:rPr>
        <w:t>I dette skoleår indgår også engelsk i 4. klasse samt engelskundervisning på mindre hold. Der kan desuden være tysk på skemaet, men manglende tyskkompetencer skal ikke afholde dig fra at søge, da fagfordelingen kan ændres. Der er mulighed for deltidsansættelse.</w:t>
      </w:r>
      <w:r w:rsidR="000D405A" w:rsidRPr="00B27CB2">
        <w:rPr>
          <w:rFonts w:ascii="Goudy Old Style" w:hAnsi="Goudy Old Style"/>
          <w:sz w:val="26"/>
          <w:szCs w:val="26"/>
        </w:rPr>
        <w:t xml:space="preserve"> </w:t>
      </w:r>
    </w:p>
    <w:p w14:paraId="408DEBA8" w14:textId="77777777" w:rsidR="000D405A" w:rsidRPr="00B27CB2" w:rsidRDefault="000D405A" w:rsidP="000D405A">
      <w:pPr>
        <w:rPr>
          <w:rFonts w:ascii="Goudy Old Style" w:hAnsi="Goudy Old Style"/>
          <w:sz w:val="26"/>
          <w:szCs w:val="26"/>
        </w:rPr>
      </w:pPr>
    </w:p>
    <w:p w14:paraId="2E92B063" w14:textId="6151A069" w:rsidR="00CF625F" w:rsidRPr="00B27CB2" w:rsidRDefault="00CF625F" w:rsidP="00CF625F">
      <w:pPr>
        <w:rPr>
          <w:rFonts w:ascii="Goudy Old Style" w:hAnsi="Goudy Old Style"/>
          <w:sz w:val="26"/>
          <w:szCs w:val="26"/>
        </w:rPr>
      </w:pPr>
      <w:r w:rsidRPr="00B27CB2">
        <w:rPr>
          <w:rFonts w:ascii="Goudy Old Style" w:hAnsi="Goudy Old Style"/>
          <w:sz w:val="26"/>
          <w:szCs w:val="26"/>
        </w:rPr>
        <w:t>Vi lægger vægt på, at nye medarbejdere får en god start gennem vores mentorordning. Fra næste skoleår får vi desuden to 1. klasser, hvilket skaber gode muligheder for tæt samarbejde, sparring og fælles udvikling af undervisningen.</w:t>
      </w:r>
    </w:p>
    <w:p w14:paraId="393462D7" w14:textId="77777777" w:rsidR="00CF625F" w:rsidRDefault="00CF625F" w:rsidP="000D405A">
      <w:pPr>
        <w:rPr>
          <w:rFonts w:ascii="Goudy Old Style" w:hAnsi="Goudy Old Style"/>
          <w:b/>
          <w:bCs/>
          <w:color w:val="0070C0"/>
          <w:sz w:val="28"/>
          <w:szCs w:val="22"/>
        </w:rPr>
      </w:pPr>
    </w:p>
    <w:p w14:paraId="3F703863" w14:textId="4C858461" w:rsidR="000D405A" w:rsidRPr="000D405A" w:rsidRDefault="000D405A" w:rsidP="000D405A">
      <w:pPr>
        <w:rPr>
          <w:rFonts w:ascii="Goudy Old Style" w:hAnsi="Goudy Old Style"/>
          <w:b/>
          <w:bCs/>
          <w:color w:val="0070C0"/>
          <w:sz w:val="28"/>
          <w:szCs w:val="22"/>
        </w:rPr>
      </w:pPr>
      <w:r w:rsidRPr="000D405A">
        <w:rPr>
          <w:rFonts w:ascii="Goudy Old Style" w:hAnsi="Goudy Old Style"/>
          <w:b/>
          <w:bCs/>
          <w:color w:val="0070C0"/>
          <w:sz w:val="28"/>
          <w:szCs w:val="22"/>
        </w:rPr>
        <w:t>En lille skole med udsyn</w:t>
      </w:r>
    </w:p>
    <w:p w14:paraId="4F2FFB97" w14:textId="0E0FCFE7" w:rsidR="000D405A" w:rsidRPr="00B27CB2" w:rsidRDefault="000D405A" w:rsidP="000D405A">
      <w:pPr>
        <w:rPr>
          <w:rFonts w:ascii="Goudy Old Style" w:hAnsi="Goudy Old Style"/>
          <w:sz w:val="26"/>
          <w:szCs w:val="26"/>
        </w:rPr>
      </w:pPr>
      <w:r w:rsidRPr="00B27CB2">
        <w:rPr>
          <w:rFonts w:ascii="Goudy Old Style" w:hAnsi="Goudy Old Style"/>
          <w:sz w:val="26"/>
          <w:szCs w:val="26"/>
        </w:rPr>
        <w:t xml:space="preserve">Esajasskolen er en skole, </w:t>
      </w:r>
      <w:r w:rsidR="00D147A5" w:rsidRPr="00B27CB2">
        <w:rPr>
          <w:rFonts w:ascii="Goudy Old Style" w:hAnsi="Goudy Old Style"/>
          <w:sz w:val="26"/>
          <w:szCs w:val="26"/>
        </w:rPr>
        <w:t xml:space="preserve">hvor det kristne menneskesyn udgør rammen for </w:t>
      </w:r>
      <w:r w:rsidRPr="00B27CB2">
        <w:rPr>
          <w:rFonts w:ascii="Goudy Old Style" w:hAnsi="Goudy Old Style"/>
          <w:sz w:val="26"/>
          <w:szCs w:val="26"/>
        </w:rPr>
        <w:t>nærvær, tydelighed og omsorg. Samtidig har vi et godt blik ud over skolens egne mure. Vi tror på, at man bliver dygtigere af at møde andre måder at undervise og være skole på.</w:t>
      </w:r>
    </w:p>
    <w:p w14:paraId="0E01F654" w14:textId="109A6FF8" w:rsidR="00C81FD1" w:rsidRPr="00B27CB2" w:rsidRDefault="000D405A" w:rsidP="000D405A">
      <w:pPr>
        <w:rPr>
          <w:rFonts w:ascii="Goudy Old Style" w:hAnsi="Goudy Old Style"/>
          <w:sz w:val="26"/>
          <w:szCs w:val="26"/>
        </w:rPr>
      </w:pPr>
      <w:r w:rsidRPr="00B27CB2">
        <w:rPr>
          <w:rFonts w:ascii="Goudy Old Style" w:hAnsi="Goudy Old Style"/>
          <w:sz w:val="26"/>
          <w:szCs w:val="26"/>
        </w:rPr>
        <w:t xml:space="preserve">Derfor rejser vores medarbejdere ud for at hente inspiration og dele erfaringer. Vi har blandt andet sendt lærere på kurser i Norge, haft medarbejdere på inspirationstur til Irland og sendt kolleger til Berlin. Vi har også </w:t>
      </w:r>
      <w:r w:rsidR="00A14B94" w:rsidRPr="00B27CB2">
        <w:rPr>
          <w:rFonts w:ascii="Goudy Old Style" w:hAnsi="Goudy Old Style"/>
          <w:sz w:val="26"/>
          <w:szCs w:val="26"/>
        </w:rPr>
        <w:t>påbegyndt</w:t>
      </w:r>
      <w:r w:rsidRPr="00B27CB2">
        <w:rPr>
          <w:rFonts w:ascii="Goudy Old Style" w:hAnsi="Goudy Old Style"/>
          <w:sz w:val="26"/>
          <w:szCs w:val="26"/>
        </w:rPr>
        <w:t xml:space="preserve"> et samarbejde med en tysk skole og er en del af Erasmusprojekter, som giver mulighed for både faglig udvikling og internationale møder.</w:t>
      </w:r>
      <w:r w:rsidR="00C81FD1" w:rsidRPr="00B27CB2">
        <w:rPr>
          <w:rFonts w:ascii="Goudy Old Style" w:hAnsi="Goudy Old Style"/>
          <w:sz w:val="26"/>
          <w:szCs w:val="26"/>
        </w:rPr>
        <w:t xml:space="preserve"> </w:t>
      </w:r>
      <w:r w:rsidRPr="00B27CB2">
        <w:rPr>
          <w:rFonts w:ascii="Goudy Old Style" w:hAnsi="Goudy Old Style"/>
          <w:sz w:val="26"/>
          <w:szCs w:val="26"/>
        </w:rPr>
        <w:t xml:space="preserve">I foråret tog hele medarbejdergruppen til Berlin på pædagogisk kursusweekend. </w:t>
      </w:r>
    </w:p>
    <w:p w14:paraId="409E4A15" w14:textId="77777777" w:rsidR="00C81FD1" w:rsidRDefault="00C81FD1" w:rsidP="000D405A">
      <w:pPr>
        <w:rPr>
          <w:rFonts w:ascii="Goudy Old Style" w:hAnsi="Goudy Old Style"/>
          <w:color w:val="0070C0"/>
          <w:sz w:val="28"/>
          <w:szCs w:val="22"/>
        </w:rPr>
      </w:pPr>
    </w:p>
    <w:p w14:paraId="7659BE34" w14:textId="77777777" w:rsidR="00CF625F" w:rsidRPr="00B27CB2" w:rsidRDefault="000D405A" w:rsidP="000D405A">
      <w:pPr>
        <w:rPr>
          <w:rFonts w:ascii="Goudy Old Style" w:hAnsi="Goudy Old Style"/>
          <w:sz w:val="26"/>
          <w:szCs w:val="26"/>
        </w:rPr>
      </w:pPr>
      <w:r w:rsidRPr="00B27CB2">
        <w:rPr>
          <w:rFonts w:ascii="Goudy Old Style" w:hAnsi="Goudy Old Style"/>
          <w:sz w:val="26"/>
          <w:szCs w:val="26"/>
        </w:rPr>
        <w:t>Vi vil gerne være en skole, der både står solidt i vores egne værdier og er nysgerrig på verden omkring os.</w:t>
      </w:r>
      <w:r w:rsidR="00CF625F" w:rsidRPr="00B27CB2">
        <w:rPr>
          <w:rFonts w:ascii="Goudy Old Style" w:hAnsi="Goudy Old Style"/>
          <w:sz w:val="26"/>
          <w:szCs w:val="26"/>
        </w:rPr>
        <w:t xml:space="preserve"> </w:t>
      </w:r>
    </w:p>
    <w:p w14:paraId="77513954" w14:textId="77777777" w:rsidR="00CF625F" w:rsidRPr="00B27CB2" w:rsidRDefault="00CF625F" w:rsidP="000D405A">
      <w:pPr>
        <w:rPr>
          <w:rFonts w:ascii="Goudy Old Style" w:hAnsi="Goudy Old Style"/>
          <w:sz w:val="26"/>
          <w:szCs w:val="26"/>
        </w:rPr>
      </w:pPr>
    </w:p>
    <w:p w14:paraId="656941B8" w14:textId="6BE2CFF7" w:rsidR="000D405A" w:rsidRPr="00B27CB2" w:rsidRDefault="00CF625F" w:rsidP="000D405A">
      <w:pPr>
        <w:rPr>
          <w:rFonts w:ascii="Goudy Old Style" w:hAnsi="Goudy Old Style"/>
          <w:sz w:val="26"/>
          <w:szCs w:val="26"/>
        </w:rPr>
      </w:pPr>
      <w:r w:rsidRPr="00B27CB2">
        <w:rPr>
          <w:rFonts w:ascii="Goudy Old Style" w:hAnsi="Goudy Old Style"/>
          <w:sz w:val="26"/>
          <w:szCs w:val="26"/>
        </w:rPr>
        <w:t>K</w:t>
      </w:r>
      <w:r w:rsidR="000D405A" w:rsidRPr="00B27CB2">
        <w:rPr>
          <w:rFonts w:ascii="Goudy Old Style" w:hAnsi="Goudy Old Style"/>
          <w:sz w:val="26"/>
          <w:szCs w:val="26"/>
        </w:rPr>
        <w:t xml:space="preserve">an du se dig selv i en tydelig skolekultur, hvor der er plads til både faglighed, fællesskab og lysten til at blive inspireret, så er Esajasskolen måske noget for dig. </w:t>
      </w:r>
    </w:p>
    <w:p w14:paraId="108A773A" w14:textId="77777777" w:rsidR="000D405A" w:rsidRPr="00B27CB2" w:rsidRDefault="000D405A" w:rsidP="000D405A">
      <w:pPr>
        <w:rPr>
          <w:rFonts w:ascii="Goudy Old Style" w:hAnsi="Goudy Old Style"/>
          <w:sz w:val="26"/>
          <w:szCs w:val="26"/>
        </w:rPr>
      </w:pPr>
    </w:p>
    <w:p w14:paraId="120B2E7A" w14:textId="37D9B535" w:rsidR="000D405A" w:rsidRPr="00B27CB2" w:rsidRDefault="000D405A" w:rsidP="000D405A">
      <w:pPr>
        <w:rPr>
          <w:rFonts w:ascii="Goudy Old Style" w:hAnsi="Goudy Old Style"/>
          <w:sz w:val="26"/>
          <w:szCs w:val="26"/>
        </w:rPr>
      </w:pPr>
      <w:r w:rsidRPr="00B27CB2">
        <w:rPr>
          <w:rFonts w:ascii="Goudy Old Style" w:hAnsi="Goudy Old Style"/>
          <w:sz w:val="26"/>
          <w:szCs w:val="26"/>
        </w:rPr>
        <w:t>Esajasskolen er en kristen friskole med 260 elever. Vi er ikke større, end at alle kender hinanden, og ikke mindre, end at man altid kan finde en kollega, der har et godt råd på lager.</w:t>
      </w:r>
    </w:p>
    <w:p w14:paraId="5202B0BF" w14:textId="77777777" w:rsidR="000D405A" w:rsidRPr="00B27CB2" w:rsidRDefault="000D405A" w:rsidP="000D405A">
      <w:pPr>
        <w:rPr>
          <w:rFonts w:ascii="Goudy Old Style" w:hAnsi="Goudy Old Style"/>
          <w:sz w:val="26"/>
          <w:szCs w:val="26"/>
        </w:rPr>
      </w:pPr>
      <w:r w:rsidRPr="00B27CB2">
        <w:rPr>
          <w:rFonts w:ascii="Goudy Old Style" w:hAnsi="Goudy Old Style"/>
          <w:sz w:val="26"/>
          <w:szCs w:val="26"/>
        </w:rPr>
        <w:lastRenderedPageBreak/>
        <w:t>Ansættelse sker efter overenskomst mellem Finansministeriet og Lærernes Centralorganisation.</w:t>
      </w:r>
    </w:p>
    <w:p w14:paraId="4C437297" w14:textId="77777777" w:rsidR="000D405A" w:rsidRPr="00B27CB2" w:rsidRDefault="000D405A" w:rsidP="000D405A">
      <w:pPr>
        <w:rPr>
          <w:rFonts w:ascii="Goudy Old Style" w:hAnsi="Goudy Old Style"/>
          <w:b/>
          <w:bCs/>
          <w:sz w:val="26"/>
          <w:szCs w:val="26"/>
        </w:rPr>
      </w:pPr>
      <w:r w:rsidRPr="00B27CB2">
        <w:rPr>
          <w:rFonts w:ascii="Goudy Old Style" w:hAnsi="Goudy Old Style"/>
          <w:b/>
          <w:bCs/>
          <w:sz w:val="26"/>
          <w:szCs w:val="26"/>
        </w:rPr>
        <w:t>Ansøgningsfrist er 24. oktober. Samtaler afholdes i uge 44.</w:t>
      </w:r>
    </w:p>
    <w:p w14:paraId="21C6E7B3" w14:textId="77777777" w:rsidR="000D405A" w:rsidRPr="00B27CB2" w:rsidRDefault="000D405A" w:rsidP="000D405A">
      <w:pPr>
        <w:rPr>
          <w:rFonts w:ascii="Goudy Old Style" w:hAnsi="Goudy Old Style"/>
          <w:sz w:val="26"/>
          <w:szCs w:val="26"/>
        </w:rPr>
      </w:pPr>
    </w:p>
    <w:p w14:paraId="528FF793" w14:textId="1566F8CD" w:rsidR="000D405A" w:rsidRPr="00B27CB2" w:rsidRDefault="000D405A" w:rsidP="000D405A">
      <w:pPr>
        <w:rPr>
          <w:rFonts w:ascii="Goudy Old Style" w:hAnsi="Goudy Old Style"/>
          <w:sz w:val="26"/>
          <w:szCs w:val="26"/>
        </w:rPr>
      </w:pPr>
      <w:r w:rsidRPr="00B27CB2">
        <w:rPr>
          <w:rFonts w:ascii="Goudy Old Style" w:hAnsi="Goudy Old Style"/>
          <w:sz w:val="26"/>
          <w:szCs w:val="26"/>
        </w:rPr>
        <w:t xml:space="preserve">Har du spørgsmål, er du velkommen til at kontakte skoleleder Mark Lindberg-Christensen på tlf. 36 32 10 01. </w:t>
      </w:r>
    </w:p>
    <w:p w14:paraId="48118435" w14:textId="77777777" w:rsidR="000D405A" w:rsidRPr="00B27CB2" w:rsidRDefault="000D405A" w:rsidP="000D405A">
      <w:pPr>
        <w:rPr>
          <w:rFonts w:ascii="Goudy Old Style" w:hAnsi="Goudy Old Style"/>
          <w:sz w:val="26"/>
          <w:szCs w:val="26"/>
        </w:rPr>
      </w:pPr>
    </w:p>
    <w:p w14:paraId="761170B9" w14:textId="0A89E81B" w:rsidR="00D147A5" w:rsidRPr="00B27CB2" w:rsidRDefault="00D147A5" w:rsidP="00D147A5">
      <w:pPr>
        <w:rPr>
          <w:rFonts w:ascii="Goudy Old Style" w:hAnsi="Goudy Old Style"/>
          <w:b/>
          <w:bCs/>
          <w:sz w:val="26"/>
          <w:szCs w:val="26"/>
        </w:rPr>
      </w:pPr>
      <w:r w:rsidRPr="00B27CB2">
        <w:rPr>
          <w:rFonts w:ascii="Goudy Old Style" w:hAnsi="Goudy Old Style"/>
          <w:b/>
          <w:bCs/>
          <w:sz w:val="26"/>
          <w:szCs w:val="26"/>
        </w:rPr>
        <w:t>Vi søger en lærer, som kan se sig selv i en skole, hvor det kristne værdigrundlag er en naturlig del af hverdagen. Fortæl os, hvad det betyder for dig.</w:t>
      </w:r>
    </w:p>
    <w:p w14:paraId="39411E4F" w14:textId="77777777" w:rsidR="00C81FD1" w:rsidRPr="00B27CB2" w:rsidRDefault="00C81FD1" w:rsidP="000D405A">
      <w:pPr>
        <w:rPr>
          <w:rFonts w:ascii="Goudy Old Style" w:hAnsi="Goudy Old Style"/>
          <w:sz w:val="26"/>
          <w:szCs w:val="26"/>
        </w:rPr>
      </w:pPr>
    </w:p>
    <w:p w14:paraId="0CC4C315" w14:textId="77777777" w:rsidR="000D405A" w:rsidRPr="00B27CB2" w:rsidRDefault="000D405A" w:rsidP="000D405A">
      <w:pPr>
        <w:rPr>
          <w:rFonts w:ascii="Goudy Old Style" w:hAnsi="Goudy Old Style"/>
          <w:sz w:val="26"/>
          <w:szCs w:val="26"/>
        </w:rPr>
      </w:pPr>
      <w:r w:rsidRPr="00B27CB2">
        <w:rPr>
          <w:rFonts w:ascii="Goudy Old Style" w:hAnsi="Goudy Old Style"/>
          <w:sz w:val="26"/>
          <w:szCs w:val="26"/>
        </w:rPr>
        <w:t xml:space="preserve">Ansøgning og CV sendes i én samlet PDF til: </w:t>
      </w:r>
      <w:hyperlink r:id="rId7" w:history="1">
        <w:r w:rsidRPr="00B27CB2">
          <w:rPr>
            <w:rStyle w:val="Hyperlink"/>
            <w:rFonts w:ascii="Goudy Old Style" w:hAnsi="Goudy Old Style"/>
            <w:color w:val="auto"/>
            <w:sz w:val="26"/>
            <w:szCs w:val="26"/>
          </w:rPr>
          <w:t>mlc@esajasskolen.dk</w:t>
        </w:r>
      </w:hyperlink>
    </w:p>
    <w:p w14:paraId="737CB63F" w14:textId="66B3941E" w:rsidR="000D405A" w:rsidRPr="00B27CB2" w:rsidRDefault="000D405A" w:rsidP="000D405A">
      <w:pPr>
        <w:rPr>
          <w:rFonts w:ascii="Goudy Old Style" w:hAnsi="Goudy Old Style"/>
          <w:sz w:val="26"/>
          <w:szCs w:val="26"/>
        </w:rPr>
      </w:pPr>
      <w:r w:rsidRPr="00B27CB2">
        <w:rPr>
          <w:rFonts w:ascii="Goudy Old Style" w:hAnsi="Goudy Old Style"/>
          <w:sz w:val="26"/>
          <w:szCs w:val="26"/>
        </w:rPr>
        <w:t xml:space="preserve">Læs mere om skolen på </w:t>
      </w:r>
      <w:hyperlink r:id="rId8" w:history="1">
        <w:r w:rsidRPr="00B27CB2">
          <w:rPr>
            <w:rStyle w:val="Hyperlink"/>
            <w:rFonts w:ascii="Goudy Old Style" w:hAnsi="Goudy Old Style"/>
            <w:color w:val="auto"/>
            <w:sz w:val="26"/>
            <w:szCs w:val="26"/>
          </w:rPr>
          <w:t>www.esajasskolen.dk</w:t>
        </w:r>
      </w:hyperlink>
      <w:r w:rsidRPr="00B27CB2">
        <w:rPr>
          <w:rFonts w:ascii="Goudy Old Style" w:hAnsi="Goudy Old Style"/>
          <w:sz w:val="26"/>
          <w:szCs w:val="26"/>
        </w:rPr>
        <w:t xml:space="preserve"> </w:t>
      </w:r>
    </w:p>
    <w:p w14:paraId="2AD701A6" w14:textId="77777777" w:rsidR="000D405A" w:rsidRPr="000D405A" w:rsidRDefault="000D405A" w:rsidP="000D405A">
      <w:pPr>
        <w:rPr>
          <w:rFonts w:ascii="Goudy Old Style" w:hAnsi="Goudy Old Style"/>
          <w:color w:val="0070C0"/>
          <w:sz w:val="28"/>
          <w:szCs w:val="22"/>
        </w:rPr>
      </w:pPr>
    </w:p>
    <w:p w14:paraId="126882E1" w14:textId="77777777" w:rsidR="000D405A" w:rsidRPr="000D405A" w:rsidRDefault="000D405A" w:rsidP="000D405A">
      <w:pPr>
        <w:rPr>
          <w:rFonts w:ascii="Goudy Old Style" w:hAnsi="Goudy Old Style"/>
          <w:color w:val="0070C0"/>
          <w:sz w:val="28"/>
          <w:szCs w:val="22"/>
        </w:rPr>
      </w:pPr>
      <w:r w:rsidRPr="000D405A">
        <w:rPr>
          <w:rFonts w:ascii="Goudy Old Style" w:hAnsi="Goudy Old Style"/>
          <w:b/>
          <w:bCs/>
          <w:color w:val="0070C0"/>
          <w:sz w:val="28"/>
          <w:szCs w:val="22"/>
        </w:rPr>
        <w:t>Vi glæder os til at høre fra dig!</w:t>
      </w:r>
    </w:p>
    <w:p w14:paraId="6AB77097" w14:textId="4E71AC1B" w:rsidR="003C18F2" w:rsidRDefault="003C18F2" w:rsidP="003C18F2">
      <w:pPr>
        <w:rPr>
          <w:rFonts w:ascii="Goudy Old Style" w:hAnsi="Goudy Old Style"/>
          <w:color w:val="0070C0"/>
          <w:sz w:val="28"/>
          <w:szCs w:val="22"/>
        </w:rPr>
      </w:pPr>
      <w:r>
        <w:rPr>
          <w:rFonts w:ascii="Goudy Old Style" w:hAnsi="Goudy Old Style"/>
          <w:color w:val="0070C0"/>
          <w:sz w:val="28"/>
          <w:szCs w:val="22"/>
        </w:rPr>
        <w:t xml:space="preserve"> </w:t>
      </w:r>
    </w:p>
    <w:p w14:paraId="48E06EF2" w14:textId="37F29193" w:rsidR="00D272EA" w:rsidRPr="00D305DB" w:rsidRDefault="00AC6E0C">
      <w:pPr>
        <w:rPr>
          <w:rFonts w:ascii="Goudy Old Style" w:hAnsi="Goudy Old Style"/>
          <w:color w:val="0070C0"/>
        </w:rPr>
      </w:pPr>
      <w:r>
        <w:rPr>
          <w:rFonts w:ascii="Goudy Old Style" w:hAnsi="Goudy Old Style"/>
          <w:color w:val="0070C0"/>
          <w:sz w:val="28"/>
          <w:szCs w:val="22"/>
        </w:rPr>
        <w:t xml:space="preserve"> </w:t>
      </w:r>
    </w:p>
    <w:sectPr w:rsidR="00D272EA" w:rsidRPr="00D305DB" w:rsidSect="002101CB">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701" w:left="1134"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E8CA8" w14:textId="77777777" w:rsidR="00FF3A2D" w:rsidRDefault="00FF3A2D" w:rsidP="00516EE8">
      <w:r>
        <w:separator/>
      </w:r>
    </w:p>
  </w:endnote>
  <w:endnote w:type="continuationSeparator" w:id="0">
    <w:p w14:paraId="0D922F34" w14:textId="77777777" w:rsidR="00FF3A2D" w:rsidRDefault="00FF3A2D" w:rsidP="00516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36FB" w14:textId="77777777" w:rsidR="00DA4DB9" w:rsidRDefault="00DA4DB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CEC2E" w14:textId="77777777" w:rsidR="006A4A9C" w:rsidRDefault="006A4A9C">
    <w:pPr>
      <w:pStyle w:val="Sidefod"/>
      <w:jc w:val="center"/>
    </w:pPr>
    <w:r>
      <w:rPr>
        <w:noProof/>
      </w:rPr>
      <mc:AlternateContent>
        <mc:Choice Requires="wps">
          <w:drawing>
            <wp:inline distT="0" distB="0" distL="0" distR="0" wp14:anchorId="5FEE6BB3" wp14:editId="58A6A471">
              <wp:extent cx="5467350" cy="45085"/>
              <wp:effectExtent l="9525" t="9525" r="0" b="2540"/>
              <wp:docPr id="2" name="Rutediagram: Beslutni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1A8B4B0" id="_x0000_t110" coordsize="21600,21600" o:spt="110" path="m10800,l,10800,10800,21600,21600,10800xe">
              <v:stroke joinstyle="miter"/>
              <v:path gradientshapeok="t" o:connecttype="rect" textboxrect="5400,5400,16200,16200"/>
            </v:shapetype>
            <v:shape id="Rutediagram: Beslutni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19CD7AA1" w14:textId="77777777" w:rsidR="006A4A9C" w:rsidRDefault="006A4A9C">
    <w:pPr>
      <w:pStyle w:val="Sidefod"/>
      <w:jc w:val="center"/>
    </w:pPr>
    <w:r>
      <w:fldChar w:fldCharType="begin"/>
    </w:r>
    <w:r>
      <w:instrText>PAGE    \* MERGEFORMAT</w:instrText>
    </w:r>
    <w:r>
      <w:fldChar w:fldCharType="separate"/>
    </w:r>
    <w:r>
      <w:t>2</w:t>
    </w:r>
    <w:r>
      <w:fldChar w:fldCharType="end"/>
    </w:r>
  </w:p>
  <w:p w14:paraId="7AE624C3" w14:textId="77777777" w:rsidR="006A4A9C" w:rsidRDefault="006A4A9C" w:rsidP="00D3093B">
    <w:pPr>
      <w:pStyle w:val="Sidefod"/>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0C3A" w14:textId="77777777" w:rsidR="00DA4DB9" w:rsidRDefault="00DA4DB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37D29" w14:textId="77777777" w:rsidR="00FF3A2D" w:rsidRDefault="00FF3A2D" w:rsidP="00516EE8">
      <w:r>
        <w:separator/>
      </w:r>
    </w:p>
  </w:footnote>
  <w:footnote w:type="continuationSeparator" w:id="0">
    <w:p w14:paraId="6B588F6B" w14:textId="77777777" w:rsidR="00FF3A2D" w:rsidRDefault="00FF3A2D" w:rsidP="00516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FDFD" w14:textId="77777777" w:rsidR="00DA4DB9" w:rsidRDefault="00DA4DB9">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ACD3" w14:textId="77777777" w:rsidR="006A4A9C" w:rsidRPr="002A7B8E" w:rsidRDefault="006A4A9C" w:rsidP="00DA4DB9">
    <w:pPr>
      <w:pStyle w:val="Overskrift1"/>
      <w:jc w:val="right"/>
      <w:rPr>
        <w:sz w:val="36"/>
        <w:szCs w:val="24"/>
      </w:rPr>
    </w:pPr>
    <w:r>
      <w:rPr>
        <w:rFonts w:ascii="Goudy Old Style" w:hAnsi="Goudy Old Style"/>
        <w:b w:val="0"/>
        <w:bCs/>
        <w:i/>
        <w:color w:val="0070C0"/>
        <w:sz w:val="32"/>
        <w:szCs w:val="24"/>
      </w:rPr>
      <w:tab/>
    </w:r>
    <w:r>
      <w:rPr>
        <w:rFonts w:ascii="Goudy Old Style" w:hAnsi="Goudy Old Style"/>
        <w:b w:val="0"/>
        <w:bCs/>
        <w:i/>
        <w:color w:val="0070C0"/>
        <w:sz w:val="32"/>
        <w:szCs w:val="24"/>
      </w:rPr>
      <w:tab/>
    </w:r>
    <w:r>
      <w:rPr>
        <w:rFonts w:ascii="Goudy Old Style" w:hAnsi="Goudy Old Style"/>
        <w:b w:val="0"/>
        <w:bCs/>
        <w:i/>
        <w:sz w:val="32"/>
        <w:szCs w:val="24"/>
      </w:rPr>
      <w:t xml:space="preserve"> </w:t>
    </w:r>
    <w:r>
      <w:rPr>
        <w:i/>
        <w:sz w:val="32"/>
        <w:szCs w:val="24"/>
      </w:rPr>
      <w:tab/>
    </w:r>
    <w:r>
      <w:rPr>
        <w:i/>
        <w:sz w:val="32"/>
        <w:szCs w:val="24"/>
      </w:rPr>
      <w:tab/>
    </w:r>
    <w:r>
      <w:rPr>
        <w:i/>
        <w:sz w:val="32"/>
        <w:szCs w:val="24"/>
      </w:rPr>
      <w:tab/>
      <w:t xml:space="preserve">      </w:t>
    </w:r>
    <w:r>
      <w:rPr>
        <w:i/>
        <w:noProof/>
        <w:sz w:val="32"/>
        <w:szCs w:val="24"/>
      </w:rPr>
      <w:drawing>
        <wp:inline distT="0" distB="0" distL="0" distR="0" wp14:anchorId="191FA0E3" wp14:editId="0CFAFB6B">
          <wp:extent cx="994923" cy="491320"/>
          <wp:effectExtent l="0" t="0" r="0" b="444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6968" cy="492330"/>
                  </a:xfrm>
                  <a:prstGeom prst="rect">
                    <a:avLst/>
                  </a:prstGeom>
                  <a:noFill/>
                  <a:ln>
                    <a:noFill/>
                  </a:ln>
                </pic:spPr>
              </pic:pic>
            </a:graphicData>
          </a:graphic>
        </wp:inline>
      </w:drawing>
    </w:r>
  </w:p>
  <w:p w14:paraId="309E080D" w14:textId="77777777" w:rsidR="006A4A9C" w:rsidRPr="00B96698" w:rsidRDefault="006A4A9C" w:rsidP="00B96698"/>
  <w:p w14:paraId="39A795B1" w14:textId="77777777" w:rsidR="006A4A9C" w:rsidRDefault="006A4A9C">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18B6" w14:textId="77777777" w:rsidR="00DA4DB9" w:rsidRDefault="00DA4DB9">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C6DD7"/>
    <w:multiLevelType w:val="multilevel"/>
    <w:tmpl w:val="59CA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045D4A"/>
    <w:multiLevelType w:val="multilevel"/>
    <w:tmpl w:val="5CEC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E95706"/>
    <w:multiLevelType w:val="hybridMultilevel"/>
    <w:tmpl w:val="B3CAC56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57E188D"/>
    <w:multiLevelType w:val="multilevel"/>
    <w:tmpl w:val="09D8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120152">
    <w:abstractNumId w:val="2"/>
  </w:num>
  <w:num w:numId="2" w16cid:durableId="1484084690">
    <w:abstractNumId w:val="1"/>
  </w:num>
  <w:num w:numId="3" w16cid:durableId="2043049176">
    <w:abstractNumId w:val="0"/>
  </w:num>
  <w:num w:numId="4" w16cid:durableId="15583959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9D6"/>
    <w:rsid w:val="000216EF"/>
    <w:rsid w:val="000D405A"/>
    <w:rsid w:val="0011097F"/>
    <w:rsid w:val="001149D6"/>
    <w:rsid w:val="00184426"/>
    <w:rsid w:val="0019678D"/>
    <w:rsid w:val="002101CB"/>
    <w:rsid w:val="003458D2"/>
    <w:rsid w:val="003A36D2"/>
    <w:rsid w:val="003C18F2"/>
    <w:rsid w:val="0046247A"/>
    <w:rsid w:val="00483670"/>
    <w:rsid w:val="004D3A04"/>
    <w:rsid w:val="004E0FAB"/>
    <w:rsid w:val="004F65F9"/>
    <w:rsid w:val="0051159B"/>
    <w:rsid w:val="00516EE8"/>
    <w:rsid w:val="00537A4F"/>
    <w:rsid w:val="005A092B"/>
    <w:rsid w:val="005F2FF7"/>
    <w:rsid w:val="00610034"/>
    <w:rsid w:val="0061346E"/>
    <w:rsid w:val="00620911"/>
    <w:rsid w:val="006635D4"/>
    <w:rsid w:val="006907EF"/>
    <w:rsid w:val="006A4A9C"/>
    <w:rsid w:val="007D24D9"/>
    <w:rsid w:val="007E5A89"/>
    <w:rsid w:val="007F12AA"/>
    <w:rsid w:val="00815C14"/>
    <w:rsid w:val="00827061"/>
    <w:rsid w:val="008E0FF9"/>
    <w:rsid w:val="00940D0E"/>
    <w:rsid w:val="00961BA3"/>
    <w:rsid w:val="00963908"/>
    <w:rsid w:val="009870E8"/>
    <w:rsid w:val="009A1B8A"/>
    <w:rsid w:val="00A14B94"/>
    <w:rsid w:val="00AC6E0C"/>
    <w:rsid w:val="00B27CB2"/>
    <w:rsid w:val="00B44374"/>
    <w:rsid w:val="00BC2B63"/>
    <w:rsid w:val="00C81FD1"/>
    <w:rsid w:val="00CF625F"/>
    <w:rsid w:val="00D147A5"/>
    <w:rsid w:val="00D272EA"/>
    <w:rsid w:val="00D305DB"/>
    <w:rsid w:val="00DA4DB9"/>
    <w:rsid w:val="00DE1082"/>
    <w:rsid w:val="00DE18C2"/>
    <w:rsid w:val="00E20AB8"/>
    <w:rsid w:val="00E53C42"/>
    <w:rsid w:val="00E76873"/>
    <w:rsid w:val="00EB72F5"/>
    <w:rsid w:val="00FC262B"/>
    <w:rsid w:val="00FF3A2D"/>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A127C"/>
  <w15:chartTrackingRefBased/>
  <w15:docId w15:val="{379BE340-3299-47C0-9253-E91E490C9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EE8"/>
    <w:pPr>
      <w:spacing w:after="0" w:line="240" w:lineRule="auto"/>
    </w:pPr>
    <w:rPr>
      <w:rFonts w:ascii="Times New Roman" w:eastAsia="Times New Roman" w:hAnsi="Times New Roman" w:cs="Times New Roman"/>
      <w:sz w:val="24"/>
      <w:szCs w:val="20"/>
      <w:lang w:eastAsia="da-DK"/>
    </w:rPr>
  </w:style>
  <w:style w:type="paragraph" w:styleId="Overskrift1">
    <w:name w:val="heading 1"/>
    <w:basedOn w:val="Normal"/>
    <w:next w:val="Normal"/>
    <w:link w:val="Overskrift1Tegn"/>
    <w:qFormat/>
    <w:rsid w:val="00516EE8"/>
    <w:pPr>
      <w:keepNext/>
      <w:outlineLvl w:val="0"/>
    </w:pPr>
    <w:rPr>
      <w:rFonts w:ascii="Arial" w:hAnsi="Arial"/>
      <w:b/>
      <w:sz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516EE8"/>
    <w:rPr>
      <w:rFonts w:ascii="Arial" w:eastAsia="Times New Roman" w:hAnsi="Arial" w:cs="Times New Roman"/>
      <w:b/>
      <w:sz w:val="28"/>
      <w:szCs w:val="20"/>
      <w:lang w:eastAsia="da-DK"/>
    </w:rPr>
  </w:style>
  <w:style w:type="paragraph" w:styleId="NormalWeb">
    <w:name w:val="Normal (Web)"/>
    <w:basedOn w:val="Normal"/>
    <w:uiPriority w:val="99"/>
    <w:unhideWhenUsed/>
    <w:rsid w:val="00516EE8"/>
    <w:pPr>
      <w:spacing w:before="150" w:after="75"/>
    </w:pPr>
    <w:rPr>
      <w:szCs w:val="24"/>
    </w:rPr>
  </w:style>
  <w:style w:type="paragraph" w:styleId="Sidehoved">
    <w:name w:val="header"/>
    <w:basedOn w:val="Normal"/>
    <w:link w:val="SidehovedTegn"/>
    <w:uiPriority w:val="99"/>
    <w:unhideWhenUsed/>
    <w:rsid w:val="00516EE8"/>
    <w:pPr>
      <w:tabs>
        <w:tab w:val="center" w:pos="4819"/>
        <w:tab w:val="right" w:pos="9638"/>
      </w:tabs>
    </w:pPr>
  </w:style>
  <w:style w:type="character" w:customStyle="1" w:styleId="SidehovedTegn">
    <w:name w:val="Sidehoved Tegn"/>
    <w:basedOn w:val="Standardskrifttypeiafsnit"/>
    <w:link w:val="Sidehoved"/>
    <w:uiPriority w:val="99"/>
    <w:rsid w:val="00516EE8"/>
    <w:rPr>
      <w:rFonts w:ascii="Times New Roman" w:eastAsia="Times New Roman" w:hAnsi="Times New Roman" w:cs="Times New Roman"/>
      <w:sz w:val="24"/>
      <w:szCs w:val="20"/>
      <w:lang w:eastAsia="da-DK"/>
    </w:rPr>
  </w:style>
  <w:style w:type="paragraph" w:styleId="Sidefod">
    <w:name w:val="footer"/>
    <w:basedOn w:val="Normal"/>
    <w:link w:val="SidefodTegn"/>
    <w:uiPriority w:val="99"/>
    <w:unhideWhenUsed/>
    <w:rsid w:val="00516EE8"/>
    <w:pPr>
      <w:tabs>
        <w:tab w:val="center" w:pos="4819"/>
        <w:tab w:val="right" w:pos="9638"/>
      </w:tabs>
    </w:pPr>
  </w:style>
  <w:style w:type="character" w:customStyle="1" w:styleId="SidefodTegn">
    <w:name w:val="Sidefod Tegn"/>
    <w:basedOn w:val="Standardskrifttypeiafsnit"/>
    <w:link w:val="Sidefod"/>
    <w:uiPriority w:val="99"/>
    <w:rsid w:val="00516EE8"/>
    <w:rPr>
      <w:rFonts w:ascii="Times New Roman" w:eastAsia="Times New Roman" w:hAnsi="Times New Roman" w:cs="Times New Roman"/>
      <w:sz w:val="24"/>
      <w:szCs w:val="20"/>
      <w:lang w:eastAsia="da-DK"/>
    </w:rPr>
  </w:style>
  <w:style w:type="paragraph" w:styleId="Listeafsnit">
    <w:name w:val="List Paragraph"/>
    <w:basedOn w:val="Normal"/>
    <w:uiPriority w:val="34"/>
    <w:qFormat/>
    <w:rsid w:val="00516EE8"/>
    <w:pPr>
      <w:ind w:left="720"/>
      <w:contextualSpacing/>
    </w:pPr>
  </w:style>
  <w:style w:type="character" w:styleId="Hyperlink">
    <w:name w:val="Hyperlink"/>
    <w:basedOn w:val="Standardskrifttypeiafsnit"/>
    <w:uiPriority w:val="99"/>
    <w:unhideWhenUsed/>
    <w:rsid w:val="001149D6"/>
    <w:rPr>
      <w:color w:val="0563C1" w:themeColor="hyperlink"/>
      <w:u w:val="single"/>
    </w:rPr>
  </w:style>
  <w:style w:type="character" w:styleId="Ulstomtale">
    <w:name w:val="Unresolved Mention"/>
    <w:basedOn w:val="Standardskrifttypeiafsnit"/>
    <w:uiPriority w:val="99"/>
    <w:semiHidden/>
    <w:unhideWhenUsed/>
    <w:rsid w:val="001149D6"/>
    <w:rPr>
      <w:color w:val="605E5C"/>
      <w:shd w:val="clear" w:color="auto" w:fill="E1DFDD"/>
    </w:rPr>
  </w:style>
  <w:style w:type="character" w:styleId="Kraftigfremhvning">
    <w:name w:val="Intense Emphasis"/>
    <w:basedOn w:val="Standardskrifttypeiafsnit"/>
    <w:uiPriority w:val="21"/>
    <w:qFormat/>
    <w:rsid w:val="001149D6"/>
    <w:rPr>
      <w:i/>
      <w:iCs/>
      <w:color w:val="4472C4" w:themeColor="accent1"/>
    </w:rPr>
  </w:style>
  <w:style w:type="paragraph" w:styleId="Strktcitat">
    <w:name w:val="Intense Quote"/>
    <w:basedOn w:val="Normal"/>
    <w:next w:val="Normal"/>
    <w:link w:val="StrktcitatTegn"/>
    <w:uiPriority w:val="30"/>
    <w:qFormat/>
    <w:rsid w:val="001149D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rktcitatTegn">
    <w:name w:val="Stærkt citat Tegn"/>
    <w:basedOn w:val="Standardskrifttypeiafsnit"/>
    <w:link w:val="Strktcitat"/>
    <w:uiPriority w:val="30"/>
    <w:rsid w:val="001149D6"/>
    <w:rPr>
      <w:rFonts w:ascii="Times New Roman" w:eastAsia="Times New Roman" w:hAnsi="Times New Roman" w:cs="Times New Roman"/>
      <w:i/>
      <w:iCs/>
      <w:color w:val="4472C4" w:themeColor="accent1"/>
      <w:sz w:val="24"/>
      <w:szCs w:val="20"/>
      <w:lang w:eastAsia="da-DK"/>
    </w:rPr>
  </w:style>
  <w:style w:type="paragraph" w:styleId="Ingenafstand">
    <w:name w:val="No Spacing"/>
    <w:uiPriority w:val="1"/>
    <w:qFormat/>
    <w:rsid w:val="001149D6"/>
    <w:pPr>
      <w:spacing w:after="0" w:line="240" w:lineRule="auto"/>
    </w:pPr>
    <w:rPr>
      <w:rFonts w:ascii="Calibri" w:eastAsia="Times New Roman" w:hAnsi="Calibri" w:cs="Times New Roman"/>
      <w:sz w:val="20"/>
      <w:szCs w:val="20"/>
      <w:lang w:eastAsia="da-DK"/>
    </w:rPr>
  </w:style>
  <w:style w:type="paragraph" w:styleId="Titel">
    <w:name w:val="Title"/>
    <w:basedOn w:val="Normal"/>
    <w:next w:val="Normal"/>
    <w:link w:val="TitelTegn"/>
    <w:uiPriority w:val="10"/>
    <w:qFormat/>
    <w:rsid w:val="00961BA3"/>
    <w:pPr>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61BA3"/>
    <w:rPr>
      <w:rFonts w:asciiTheme="majorHAnsi" w:eastAsiaTheme="majorEastAsia" w:hAnsiTheme="majorHAnsi" w:cstheme="majorBidi"/>
      <w:spacing w:val="-10"/>
      <w:kern w:val="28"/>
      <w:sz w:val="56"/>
      <w:szCs w:val="5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ajasskolen.d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mlc@esajasskolen.d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L\Documents\Brugerdefinerede%20Office-skabeloner\Esajasskolen%20uformel%20.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Esajasskolen uformel </Template>
  <TotalTime>110</TotalTime>
  <Pages>2</Pages>
  <Words>418</Words>
  <Characters>2556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Standard</dc:creator>
  <cp:keywords/>
  <dc:description/>
  <cp:lastModifiedBy>Mark Allan Lindberg-Christensen Esajasskolen</cp:lastModifiedBy>
  <cp:revision>9</cp:revision>
  <dcterms:created xsi:type="dcterms:W3CDTF">2026-10-04T09:22:00Z</dcterms:created>
  <dcterms:modified xsi:type="dcterms:W3CDTF">2026-10-06T12:33:00Z</dcterms:modified>
</cp:coreProperties>
</file>