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36001" w14:textId="77777777" w:rsidR="001A44F6" w:rsidRPr="001A44F6" w:rsidRDefault="001A44F6" w:rsidP="001A44F6">
      <w:pPr>
        <w:spacing w:before="100" w:beforeAutospacing="1" w:after="100" w:afterAutospacing="1" w:line="240" w:lineRule="auto"/>
        <w:outlineLvl w:val="0"/>
        <w:rPr>
          <w:rFonts w:ascii="Goudy Old Style" w:eastAsia="Times New Roman" w:hAnsi="Goudy Old Style" w:cs="Times New Roman"/>
          <w:b/>
          <w:bCs/>
          <w:kern w:val="36"/>
          <w:sz w:val="52"/>
          <w:szCs w:val="52"/>
          <w:lang w:eastAsia="da-DK"/>
        </w:rPr>
      </w:pPr>
    </w:p>
    <w:p w14:paraId="022E0B70" w14:textId="290F3147" w:rsidR="001A44F6" w:rsidRPr="001A44F6" w:rsidRDefault="001A44F6" w:rsidP="001A44F6">
      <w:pPr>
        <w:pStyle w:val="Titel"/>
        <w:rPr>
          <w:rFonts w:ascii="Goudy Old Style" w:hAnsi="Goudy Old Style"/>
          <w:lang w:eastAsia="da-DK"/>
        </w:rPr>
      </w:pPr>
      <w:r w:rsidRPr="001A44F6">
        <w:rPr>
          <w:rFonts w:ascii="Goudy Old Style" w:hAnsi="Goudy Old Style"/>
          <w:lang w:eastAsia="da-DK"/>
        </w:rPr>
        <w:t xml:space="preserve">Lærer til barselsvikariat pr. 1. </w:t>
      </w:r>
      <w:r w:rsidR="00703476">
        <w:rPr>
          <w:rFonts w:ascii="Goudy Old Style" w:hAnsi="Goudy Old Style"/>
          <w:lang w:eastAsia="da-DK"/>
        </w:rPr>
        <w:t>oktober</w:t>
      </w:r>
      <w:r w:rsidRPr="001A44F6">
        <w:rPr>
          <w:rFonts w:ascii="Goudy Old Style" w:hAnsi="Goudy Old Style"/>
          <w:lang w:eastAsia="da-DK"/>
        </w:rPr>
        <w:t xml:space="preserve"> 2026</w:t>
      </w:r>
    </w:p>
    <w:p w14:paraId="3B797C70" w14:textId="343498C3" w:rsidR="001A44F6" w:rsidRPr="001A44F6" w:rsidRDefault="001A44F6" w:rsidP="001A44F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 xml:space="preserve">Esajasskolen i Hvidovre søger en engageret og dygtig lærer til et barselsvikariat med tiltrædelse 1. </w:t>
      </w:r>
      <w:r w:rsidR="001402C1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oktober</w:t>
      </w: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 xml:space="preserve"> 2026</w:t>
      </w:r>
      <w:r w:rsidR="001402C1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 xml:space="preserve">, eller snarest derefter. </w:t>
      </w:r>
    </w:p>
    <w:p w14:paraId="3EA7A9BC" w14:textId="2278BBE9" w:rsidR="001A44F6" w:rsidRPr="001A44F6" w:rsidRDefault="001A44F6" w:rsidP="001A44F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Vi leder efter en lærer, der brænder for faglighed, nærvær og stærke relationer — og som ønsker at være en del af et trygt fællesskab, hvor vi møder hvert barn dér, hvor det er.</w:t>
      </w:r>
    </w:p>
    <w:p w14:paraId="412761FF" w14:textId="77777777" w:rsidR="001A44F6" w:rsidRPr="001A44F6" w:rsidRDefault="00000000" w:rsidP="001A44F6">
      <w:pPr>
        <w:spacing w:after="0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sz w:val="28"/>
          <w:szCs w:val="28"/>
          <w:lang w:eastAsia="da-DK"/>
        </w:rPr>
        <w:pict w14:anchorId="18E547C4">
          <v:rect id="_x0000_i1025" style="width:0;height:1.5pt" o:hralign="center" o:hrstd="t" o:hr="t" fillcolor="#a0a0a0" stroked="f"/>
        </w:pict>
      </w:r>
    </w:p>
    <w:p w14:paraId="1EE73F2B" w14:textId="77777777" w:rsidR="001A44F6" w:rsidRPr="001A44F6" w:rsidRDefault="001A44F6" w:rsidP="001A44F6">
      <w:pPr>
        <w:pStyle w:val="Overskrift1"/>
        <w:rPr>
          <w:lang w:eastAsia="da-DK"/>
        </w:rPr>
      </w:pPr>
      <w:r w:rsidRPr="001A44F6">
        <w:rPr>
          <w:lang w:eastAsia="da-DK"/>
        </w:rPr>
        <w:t>Om stillingen</w:t>
      </w:r>
    </w:p>
    <w:p w14:paraId="286F0BB2" w14:textId="77777777" w:rsidR="001A44F6" w:rsidRPr="001A44F6" w:rsidRDefault="001A44F6" w:rsidP="001A44F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Du vil få undervisningsopgaver i følgende fag:</w:t>
      </w:r>
    </w:p>
    <w:p w14:paraId="4720728C" w14:textId="3168A2D4" w:rsidR="001A44F6" w:rsidRPr="001A44F6" w:rsidRDefault="001A44F6" w:rsidP="001A4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Dansk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 i </w:t>
      </w:r>
      <w:r w:rsid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>7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. klasse</w:t>
      </w:r>
    </w:p>
    <w:p w14:paraId="42D73841" w14:textId="247FDA1C" w:rsidR="001A44F6" w:rsidRPr="001A44F6" w:rsidRDefault="001A44F6" w:rsidP="001A4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Kristendom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 i </w:t>
      </w:r>
      <w:r w:rsid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>3., 4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., </w:t>
      </w:r>
      <w:r w:rsid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>5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. og </w:t>
      </w:r>
      <w:r w:rsid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>7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. klasse</w:t>
      </w:r>
    </w:p>
    <w:p w14:paraId="5595F5D2" w14:textId="17AB42FB" w:rsidR="001A44F6" w:rsidRPr="001A44F6" w:rsidRDefault="001A44F6" w:rsidP="001A4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Historie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 i </w:t>
      </w:r>
      <w:r w:rsid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>3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.</w:t>
      </w:r>
      <w:r w:rsid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 og 5. 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klasse</w:t>
      </w:r>
    </w:p>
    <w:p w14:paraId="75045BD1" w14:textId="4F35C198" w:rsidR="001A44F6" w:rsidRPr="001A44F6" w:rsidRDefault="00703476" w:rsidP="001A4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Evt. m</w:t>
      </w:r>
      <w:r w:rsidR="001A44F6"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usik</w:t>
      </w:r>
      <w:r w:rsidR="001A44F6"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 i </w:t>
      </w:r>
      <w:r>
        <w:rPr>
          <w:rFonts w:ascii="Goudy Old Style" w:eastAsia="Times New Roman" w:hAnsi="Goudy Old Style" w:cs="Times New Roman"/>
          <w:sz w:val="28"/>
          <w:szCs w:val="28"/>
          <w:lang w:eastAsia="da-DK"/>
        </w:rPr>
        <w:t>4</w:t>
      </w:r>
      <w:r w:rsidR="001A44F6"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. klasse</w:t>
      </w:r>
    </w:p>
    <w:p w14:paraId="43435BA9" w14:textId="34DEADC5" w:rsidR="001A44F6" w:rsidRPr="001A44F6" w:rsidRDefault="00703476" w:rsidP="001A44F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Evt. b</w:t>
      </w:r>
      <w:r w:rsidR="001A44F6"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ibliotekstimer</w:t>
      </w:r>
      <w:r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 xml:space="preserve"> og støttetimer</w:t>
      </w:r>
    </w:p>
    <w:p w14:paraId="0A202A41" w14:textId="60D54D13" w:rsidR="001A44F6" w:rsidRDefault="001A44F6" w:rsidP="001A44F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Som lærer hos os bliver du en del af et engageret team, hvor vi har et fælles ansvar for elevernes læring, trivsel og udvikling.</w:t>
      </w:r>
      <w:r w:rsidR="001402C1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 </w:t>
      </w:r>
    </w:p>
    <w:p w14:paraId="3C0DE1FE" w14:textId="17A892DA" w:rsidR="001402C1" w:rsidRPr="001A44F6" w:rsidRDefault="001402C1" w:rsidP="001A44F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sz w:val="28"/>
          <w:szCs w:val="28"/>
          <w:lang w:eastAsia="da-DK"/>
        </w:rPr>
        <w:t>Barselsvikariatet løber frem til 30/3 2027 og stillingen er på ml. 60-80%.</w:t>
      </w:r>
    </w:p>
    <w:p w14:paraId="0F01BA83" w14:textId="77777777" w:rsidR="001A44F6" w:rsidRPr="001A44F6" w:rsidRDefault="00000000" w:rsidP="001A44F6">
      <w:pPr>
        <w:spacing w:after="0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sz w:val="28"/>
          <w:szCs w:val="28"/>
          <w:lang w:eastAsia="da-DK"/>
        </w:rPr>
        <w:pict w14:anchorId="2EFEEB04">
          <v:rect id="_x0000_i1026" style="width:0;height:1.5pt" o:hralign="center" o:hrstd="t" o:hr="t" fillcolor="#a0a0a0" stroked="f"/>
        </w:pict>
      </w:r>
    </w:p>
    <w:p w14:paraId="505CDE39" w14:textId="77777777" w:rsidR="001A44F6" w:rsidRPr="001A44F6" w:rsidRDefault="001A44F6" w:rsidP="001A44F6">
      <w:pPr>
        <w:pStyle w:val="Overskrift1"/>
        <w:rPr>
          <w:lang w:eastAsia="da-DK"/>
        </w:rPr>
      </w:pPr>
      <w:r w:rsidRPr="001A44F6">
        <w:rPr>
          <w:lang w:eastAsia="da-DK"/>
        </w:rPr>
        <w:t>Vi tilbyder</w:t>
      </w:r>
    </w:p>
    <w:p w14:paraId="15C6181C" w14:textId="47B98CC2" w:rsidR="001A44F6" w:rsidRPr="001A44F6" w:rsidRDefault="001A44F6" w:rsidP="001A4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En skole med ca. 2</w:t>
      </w:r>
      <w:r w:rsidR="00D245C4">
        <w:rPr>
          <w:rFonts w:ascii="Goudy Old Style" w:eastAsia="Times New Roman" w:hAnsi="Goudy Old Style" w:cs="Times New Roman"/>
          <w:sz w:val="28"/>
          <w:szCs w:val="28"/>
          <w:lang w:eastAsia="da-DK"/>
        </w:rPr>
        <w:t>6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0 dejlige og nysgerrige børn og unge </w:t>
      </w:r>
    </w:p>
    <w:p w14:paraId="36590F02" w14:textId="038B9104" w:rsidR="001A44F6" w:rsidRPr="001A44F6" w:rsidRDefault="001A44F6" w:rsidP="001A4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Et varmt</w:t>
      </w:r>
      <w:r w:rsidR="00D245C4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 og 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trygt menneskeligt fællesskab</w:t>
      </w:r>
      <w:r w:rsidR="00D245C4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, som hviler på kristne værdier </w:t>
      </w:r>
    </w:p>
    <w:p w14:paraId="11A18530" w14:textId="0DDA1CB2" w:rsidR="001A44F6" w:rsidRPr="001A44F6" w:rsidRDefault="001A44F6" w:rsidP="001A4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Engagerede kollegaer med faglighed og stort hjerte for børn</w:t>
      </w:r>
    </w:p>
    <w:p w14:paraId="7C7F4485" w14:textId="77777777" w:rsidR="001A44F6" w:rsidRPr="001A44F6" w:rsidRDefault="001A44F6" w:rsidP="001A4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En dynamisk medarbejdergruppe med fokus på samarbejde og udvikling</w:t>
      </w:r>
    </w:p>
    <w:p w14:paraId="3974AA76" w14:textId="77777777" w:rsidR="001A44F6" w:rsidRPr="001A44F6" w:rsidRDefault="001A44F6" w:rsidP="001A4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Gode arbejdspladser og en hverdag præget af nærvær, fællesskab og tillid</w:t>
      </w:r>
    </w:p>
    <w:p w14:paraId="4BBC4C5B" w14:textId="77777777" w:rsidR="001A44F6" w:rsidRPr="001A44F6" w:rsidRDefault="001A44F6" w:rsidP="001A44F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Tæt forældresamarbejde og god opbakning fra en aktiv forældregruppe </w:t>
      </w:r>
    </w:p>
    <w:p w14:paraId="0FEAEF96" w14:textId="77777777" w:rsidR="001A44F6" w:rsidRPr="001A44F6" w:rsidRDefault="00000000" w:rsidP="001A44F6">
      <w:pPr>
        <w:spacing w:after="0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sz w:val="28"/>
          <w:szCs w:val="28"/>
          <w:lang w:eastAsia="da-DK"/>
        </w:rPr>
        <w:pict w14:anchorId="048AD6DE">
          <v:rect id="_x0000_i1027" style="width:0;height:1.5pt" o:hralign="center" o:hrstd="t" o:hr="t" fillcolor="#a0a0a0" stroked="f"/>
        </w:pict>
      </w:r>
    </w:p>
    <w:p w14:paraId="42F5FD99" w14:textId="77777777" w:rsidR="001A44F6" w:rsidRPr="001A44F6" w:rsidRDefault="001A44F6" w:rsidP="001A44F6">
      <w:pPr>
        <w:pStyle w:val="Overskrift1"/>
        <w:rPr>
          <w:lang w:eastAsia="da-DK"/>
        </w:rPr>
      </w:pPr>
      <w:r w:rsidRPr="001A44F6">
        <w:rPr>
          <w:lang w:eastAsia="da-DK"/>
        </w:rPr>
        <w:lastRenderedPageBreak/>
        <w:t>Vi forventer, at du</w:t>
      </w:r>
    </w:p>
    <w:p w14:paraId="720EA195" w14:textId="77777777" w:rsidR="001A44F6" w:rsidRPr="001A44F6" w:rsidRDefault="001A44F6" w:rsidP="001A4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Er en solid underviser i dansk og kan se dig selv varetage de øvrige fag</w:t>
      </w:r>
    </w:p>
    <w:p w14:paraId="3659CA83" w14:textId="77777777" w:rsidR="001A44F6" w:rsidRPr="001A44F6" w:rsidRDefault="001A44F6" w:rsidP="001A4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Kan arbejde selvstændigt og samtidig bidrage konstruktivt i årgangs- og fagteams</w:t>
      </w:r>
    </w:p>
    <w:p w14:paraId="2DBAE752" w14:textId="77777777" w:rsidR="001A44F6" w:rsidRPr="001A44F6" w:rsidRDefault="001A44F6" w:rsidP="001A4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Er initiativrig, engageret og har blik for helheden</w:t>
      </w:r>
    </w:p>
    <w:p w14:paraId="7649058F" w14:textId="77777777" w:rsidR="001A44F6" w:rsidRPr="001A44F6" w:rsidRDefault="001A44F6" w:rsidP="001A4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Trives i et miljø med tydelige værdier og står inde for skolens kristne grundlag</w:t>
      </w:r>
    </w:p>
    <w:p w14:paraId="6A6737CE" w14:textId="77777777" w:rsidR="001A44F6" w:rsidRPr="001A44F6" w:rsidRDefault="001A44F6" w:rsidP="001A44F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Bidrager positivt til hverdagen – både fagligt og socialt</w:t>
      </w:r>
    </w:p>
    <w:p w14:paraId="14D4D997" w14:textId="77777777" w:rsidR="001A44F6" w:rsidRPr="001A44F6" w:rsidRDefault="00000000" w:rsidP="001A44F6">
      <w:pPr>
        <w:spacing w:after="0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sz w:val="28"/>
          <w:szCs w:val="28"/>
          <w:lang w:eastAsia="da-DK"/>
        </w:rPr>
        <w:pict w14:anchorId="5D61B107">
          <v:rect id="_x0000_i1028" style="width:0;height:1.5pt" o:hralign="center" o:hrstd="t" o:hr="t" fillcolor="#a0a0a0" stroked="f"/>
        </w:pict>
      </w:r>
    </w:p>
    <w:p w14:paraId="44AC4415" w14:textId="77777777" w:rsidR="001A44F6" w:rsidRPr="001A44F6" w:rsidRDefault="001A44F6" w:rsidP="001A44F6">
      <w:pPr>
        <w:pStyle w:val="Overskrift1"/>
        <w:rPr>
          <w:lang w:eastAsia="da-DK"/>
        </w:rPr>
      </w:pPr>
      <w:r w:rsidRPr="001A44F6">
        <w:rPr>
          <w:lang w:eastAsia="da-DK"/>
        </w:rPr>
        <w:t>Om skolen</w:t>
      </w:r>
    </w:p>
    <w:p w14:paraId="1FBCA562" w14:textId="27E5DA71" w:rsidR="001A44F6" w:rsidRPr="001A44F6" w:rsidRDefault="001A44F6" w:rsidP="001A44F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Esajasskolen er en kristen friskole med elever fra </w:t>
      </w:r>
      <w:r w:rsidR="00D245C4">
        <w:rPr>
          <w:rFonts w:ascii="Goudy Old Style" w:eastAsia="Times New Roman" w:hAnsi="Goudy Old Style" w:cs="Times New Roman"/>
          <w:sz w:val="28"/>
          <w:szCs w:val="28"/>
          <w:lang w:eastAsia="da-DK"/>
        </w:rPr>
        <w:t>børnehaveklasse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–9. klasse og 35 ansatte. Vi lægger vægt på nærvær, fællesskab, trivsel og et højt fagligt niveau. Samarbejdet mellem skole og hjem prioriteres højt, og beslutningsvejene er korte.</w:t>
      </w:r>
    </w:p>
    <w:p w14:paraId="23216C95" w14:textId="77777777" w:rsidR="001A44F6" w:rsidRPr="001A44F6" w:rsidRDefault="00000000" w:rsidP="001A44F6">
      <w:pPr>
        <w:spacing w:after="0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>
        <w:rPr>
          <w:rFonts w:ascii="Goudy Old Style" w:eastAsia="Times New Roman" w:hAnsi="Goudy Old Style" w:cs="Times New Roman"/>
          <w:sz w:val="28"/>
          <w:szCs w:val="28"/>
          <w:lang w:eastAsia="da-DK"/>
        </w:rPr>
        <w:pict w14:anchorId="07D14418">
          <v:rect id="_x0000_i1029" style="width:0;height:1.5pt" o:hralign="center" o:hrstd="t" o:hr="t" fillcolor="#a0a0a0" stroked="f"/>
        </w:pict>
      </w:r>
    </w:p>
    <w:p w14:paraId="544F4AA6" w14:textId="77777777" w:rsidR="001A44F6" w:rsidRPr="001A44F6" w:rsidRDefault="001A44F6" w:rsidP="001A44F6">
      <w:pPr>
        <w:pStyle w:val="Overskrift1"/>
        <w:rPr>
          <w:lang w:eastAsia="da-DK"/>
        </w:rPr>
      </w:pPr>
      <w:r w:rsidRPr="001A44F6">
        <w:rPr>
          <w:lang w:eastAsia="da-DK"/>
        </w:rPr>
        <w:t>Praktiske oplysninger</w:t>
      </w:r>
    </w:p>
    <w:p w14:paraId="00EF96D4" w14:textId="77777777" w:rsidR="001A44F6" w:rsidRPr="001A44F6" w:rsidRDefault="001A44F6" w:rsidP="001A4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Ansættelse efter gældende overenskomst mellem Finansministeriet og Lærernes Centralorganisation</w:t>
      </w:r>
    </w:p>
    <w:p w14:paraId="0279F24D" w14:textId="3E0B2FB9" w:rsidR="001A44F6" w:rsidRPr="001A44F6" w:rsidRDefault="001A44F6" w:rsidP="001A4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Ansøgningsfrist: </w:t>
      </w:r>
      <w:r w:rsid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>snarest og senest d. 12. september</w:t>
      </w: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 xml:space="preserve"> </w:t>
      </w:r>
      <w:r w:rsidRPr="00703476">
        <w:rPr>
          <w:rFonts w:ascii="Goudy Old Style" w:eastAsia="Times New Roman" w:hAnsi="Goudy Old Style" w:cs="Times New Roman"/>
          <w:sz w:val="28"/>
          <w:szCs w:val="28"/>
          <w:lang w:eastAsia="da-DK"/>
        </w:rPr>
        <w:t>kl. 12.00</w:t>
      </w:r>
    </w:p>
    <w:p w14:paraId="1B5118B1" w14:textId="0EA1BA75" w:rsidR="001A44F6" w:rsidRPr="001A44F6" w:rsidRDefault="001A44F6" w:rsidP="001A4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Samtaler afholdes </w:t>
      </w:r>
      <w:r w:rsidR="0070347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i uge 38</w:t>
      </w:r>
    </w:p>
    <w:p w14:paraId="112CFD6E" w14:textId="77777777" w:rsidR="001A44F6" w:rsidRPr="001A44F6" w:rsidRDefault="001A44F6" w:rsidP="001A4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 xml:space="preserve">Send ansøgning til </w:t>
      </w: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mlc@esajasskolen.dk</w:t>
      </w:r>
    </w:p>
    <w:p w14:paraId="060315DB" w14:textId="77777777" w:rsidR="001A44F6" w:rsidRPr="001A44F6" w:rsidRDefault="001A44F6" w:rsidP="001A44F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Har du spørgsmål, er du velkommen til at kontakte skoleleder</w:t>
      </w: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br/>
      </w:r>
      <w:r w:rsidRPr="001A44F6">
        <w:rPr>
          <w:rFonts w:ascii="Goudy Old Style" w:eastAsia="Times New Roman" w:hAnsi="Goudy Old Style" w:cs="Times New Roman"/>
          <w:b/>
          <w:bCs/>
          <w:sz w:val="28"/>
          <w:szCs w:val="28"/>
          <w:lang w:eastAsia="da-DK"/>
        </w:rPr>
        <w:t>Mark Lindberg-Christensen på 36 32 10 01</w:t>
      </w:r>
    </w:p>
    <w:p w14:paraId="3F6A26D2" w14:textId="77777777" w:rsidR="001A44F6" w:rsidRPr="001A44F6" w:rsidRDefault="001A44F6" w:rsidP="001A44F6">
      <w:pPr>
        <w:spacing w:before="100" w:beforeAutospacing="1" w:after="100" w:afterAutospacing="1" w:line="240" w:lineRule="auto"/>
        <w:rPr>
          <w:rFonts w:ascii="Goudy Old Style" w:eastAsia="Times New Roman" w:hAnsi="Goudy Old Style" w:cs="Times New Roman"/>
          <w:sz w:val="28"/>
          <w:szCs w:val="28"/>
          <w:lang w:eastAsia="da-DK"/>
        </w:rPr>
      </w:pPr>
      <w:r w:rsidRPr="001A44F6">
        <w:rPr>
          <w:rFonts w:ascii="Goudy Old Style" w:eastAsia="Times New Roman" w:hAnsi="Goudy Old Style" w:cs="Times New Roman"/>
          <w:sz w:val="28"/>
          <w:szCs w:val="28"/>
          <w:lang w:eastAsia="da-DK"/>
        </w:rPr>
        <w:t>Skriv i ansøgningen, hvor du har set opslaget, og fortæl os gerne, hvorfor du ønsker at arbejde på en skole med netop vores værdigrundlag.</w:t>
      </w:r>
    </w:p>
    <w:p w14:paraId="06EFA13C" w14:textId="77777777" w:rsidR="00F839D1" w:rsidRPr="001A44F6" w:rsidRDefault="00F839D1" w:rsidP="001A44F6">
      <w:pPr>
        <w:rPr>
          <w:rFonts w:ascii="Goudy Old Style" w:hAnsi="Goudy Old Style"/>
          <w:sz w:val="24"/>
          <w:szCs w:val="24"/>
        </w:rPr>
      </w:pPr>
    </w:p>
    <w:sectPr w:rsidR="00F839D1" w:rsidRPr="001A44F6" w:rsidSect="00257B96">
      <w:headerReference w:type="even" r:id="rId8"/>
      <w:headerReference w:type="default" r:id="rId9"/>
      <w:headerReference w:type="first" r:id="rId10"/>
      <w:pgSz w:w="11906" w:h="16838"/>
      <w:pgMar w:top="1701" w:right="1134" w:bottom="125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24893" w14:textId="77777777" w:rsidR="002C4BB3" w:rsidRDefault="002C4BB3" w:rsidP="00DA70D2">
      <w:pPr>
        <w:spacing w:after="0" w:line="240" w:lineRule="auto"/>
      </w:pPr>
      <w:r>
        <w:separator/>
      </w:r>
    </w:p>
  </w:endnote>
  <w:endnote w:type="continuationSeparator" w:id="0">
    <w:p w14:paraId="372D5C06" w14:textId="77777777" w:rsidR="002C4BB3" w:rsidRDefault="002C4BB3" w:rsidP="00DA7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0E2765" w14:textId="77777777" w:rsidR="002C4BB3" w:rsidRDefault="002C4BB3" w:rsidP="00DA70D2">
      <w:pPr>
        <w:spacing w:after="0" w:line="240" w:lineRule="auto"/>
      </w:pPr>
      <w:r>
        <w:separator/>
      </w:r>
    </w:p>
  </w:footnote>
  <w:footnote w:type="continuationSeparator" w:id="0">
    <w:p w14:paraId="60E5EF34" w14:textId="77777777" w:rsidR="002C4BB3" w:rsidRDefault="002C4BB3" w:rsidP="00DA7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8B554" w14:textId="77777777" w:rsidR="007A704C" w:rsidRDefault="00000000">
    <w:pPr>
      <w:pStyle w:val="Sidehoved"/>
    </w:pPr>
    <w:r>
      <w:rPr>
        <w:noProof/>
      </w:rPr>
      <w:pict w14:anchorId="4A45B0E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8557" o:spid="_x0000_s1025" type="#_x0000_t75" style="position:absolute;margin-left:0;margin-top:0;width:595.45pt;height:842.05pt;z-index:-251658752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AA49" w14:textId="77777777" w:rsidR="007A704C" w:rsidRDefault="00000000">
    <w:pPr>
      <w:pStyle w:val="Sidehoved"/>
    </w:pPr>
    <w:r>
      <w:rPr>
        <w:noProof/>
      </w:rPr>
      <w:pict w14:anchorId="6E9FCA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8558" o:spid="_x0000_s1026" type="#_x0000_t75" style="position:absolute;margin-left:-61.05pt;margin-top:-76.3pt;width:595.45pt;height:842.05pt;z-index:-251657728;mso-position-horizontal-relative:margin;mso-position-vertical-relative:margin" o:allowincell="f">
          <v:imagedata r:id="rId1" o:title="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788A0" w14:textId="77777777" w:rsidR="007A704C" w:rsidRDefault="00000000">
    <w:pPr>
      <w:pStyle w:val="Sidehoved"/>
    </w:pPr>
    <w:r>
      <w:rPr>
        <w:noProof/>
      </w:rPr>
      <w:pict w14:anchorId="0324DE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578556" o:spid="_x0000_s1027" type="#_x0000_t75" style="position:absolute;margin-left:0;margin-top:0;width:595.45pt;height:842.05pt;z-index:-251659776;mso-position-horizontal:center;mso-position-horizontal-relative:margin;mso-position-vertical:center;mso-position-vertical-relative:margin" o:allowincell="f">
          <v:imagedata r:id="rId1" o:title="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0F07"/>
    <w:multiLevelType w:val="hybridMultilevel"/>
    <w:tmpl w:val="DE202FEE"/>
    <w:lvl w:ilvl="0" w:tplc="B912836A">
      <w:start w:val="1"/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A2CD5"/>
    <w:multiLevelType w:val="hybridMultilevel"/>
    <w:tmpl w:val="68A022C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0A55B4"/>
    <w:multiLevelType w:val="hybridMultilevel"/>
    <w:tmpl w:val="1A8CAE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943E4"/>
    <w:multiLevelType w:val="multilevel"/>
    <w:tmpl w:val="850A7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697FA7"/>
    <w:multiLevelType w:val="multilevel"/>
    <w:tmpl w:val="1EC83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743EBD"/>
    <w:multiLevelType w:val="hybridMultilevel"/>
    <w:tmpl w:val="54E2D9D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86EA3"/>
    <w:multiLevelType w:val="multilevel"/>
    <w:tmpl w:val="7598A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E669C6"/>
    <w:multiLevelType w:val="hybridMultilevel"/>
    <w:tmpl w:val="1FB0F76E"/>
    <w:lvl w:ilvl="0" w:tplc="040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CA24AF"/>
    <w:multiLevelType w:val="hybridMultilevel"/>
    <w:tmpl w:val="1F5A0A86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4B7C7B"/>
    <w:multiLevelType w:val="multilevel"/>
    <w:tmpl w:val="B6940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1736862">
    <w:abstractNumId w:val="2"/>
  </w:num>
  <w:num w:numId="2" w16cid:durableId="2102411659">
    <w:abstractNumId w:val="7"/>
  </w:num>
  <w:num w:numId="3" w16cid:durableId="715398750">
    <w:abstractNumId w:val="8"/>
  </w:num>
  <w:num w:numId="4" w16cid:durableId="702708145">
    <w:abstractNumId w:val="1"/>
  </w:num>
  <w:num w:numId="5" w16cid:durableId="1615019310">
    <w:abstractNumId w:val="0"/>
  </w:num>
  <w:num w:numId="6" w16cid:durableId="941886259">
    <w:abstractNumId w:val="5"/>
  </w:num>
  <w:num w:numId="7" w16cid:durableId="126320477">
    <w:abstractNumId w:val="3"/>
  </w:num>
  <w:num w:numId="8" w16cid:durableId="1033924310">
    <w:abstractNumId w:val="9"/>
  </w:num>
  <w:num w:numId="9" w16cid:durableId="1601836077">
    <w:abstractNumId w:val="6"/>
  </w:num>
  <w:num w:numId="10" w16cid:durableId="4394211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B63"/>
    <w:rsid w:val="000105AC"/>
    <w:rsid w:val="0003309C"/>
    <w:rsid w:val="00040A04"/>
    <w:rsid w:val="000650BF"/>
    <w:rsid w:val="0007108D"/>
    <w:rsid w:val="0007152B"/>
    <w:rsid w:val="0007297D"/>
    <w:rsid w:val="000A5C6F"/>
    <w:rsid w:val="000A6973"/>
    <w:rsid w:val="000F5A50"/>
    <w:rsid w:val="0011044F"/>
    <w:rsid w:val="001402C1"/>
    <w:rsid w:val="00184C98"/>
    <w:rsid w:val="00185449"/>
    <w:rsid w:val="00185F1D"/>
    <w:rsid w:val="001A44F6"/>
    <w:rsid w:val="001B18D3"/>
    <w:rsid w:val="001B4EA3"/>
    <w:rsid w:val="001F131A"/>
    <w:rsid w:val="00210420"/>
    <w:rsid w:val="002153FE"/>
    <w:rsid w:val="00230FC7"/>
    <w:rsid w:val="00236F30"/>
    <w:rsid w:val="0025509C"/>
    <w:rsid w:val="00257B96"/>
    <w:rsid w:val="00282DF1"/>
    <w:rsid w:val="00287924"/>
    <w:rsid w:val="00291051"/>
    <w:rsid w:val="002932D4"/>
    <w:rsid w:val="002A0B4F"/>
    <w:rsid w:val="002A508F"/>
    <w:rsid w:val="002B7410"/>
    <w:rsid w:val="002C19BC"/>
    <w:rsid w:val="002C4BB3"/>
    <w:rsid w:val="002D2258"/>
    <w:rsid w:val="002D55E0"/>
    <w:rsid w:val="003020CE"/>
    <w:rsid w:val="00333EF7"/>
    <w:rsid w:val="00346FB9"/>
    <w:rsid w:val="00385EBF"/>
    <w:rsid w:val="003A35C0"/>
    <w:rsid w:val="003B3702"/>
    <w:rsid w:val="003B69C8"/>
    <w:rsid w:val="003C3C38"/>
    <w:rsid w:val="003D09FF"/>
    <w:rsid w:val="00400260"/>
    <w:rsid w:val="00404D2F"/>
    <w:rsid w:val="00437BDE"/>
    <w:rsid w:val="00442A4F"/>
    <w:rsid w:val="00470C12"/>
    <w:rsid w:val="0047289D"/>
    <w:rsid w:val="004737E1"/>
    <w:rsid w:val="00494D96"/>
    <w:rsid w:val="004F17E9"/>
    <w:rsid w:val="004F66D1"/>
    <w:rsid w:val="00564A38"/>
    <w:rsid w:val="005802BB"/>
    <w:rsid w:val="005A0194"/>
    <w:rsid w:val="005B3BFE"/>
    <w:rsid w:val="00601064"/>
    <w:rsid w:val="00607B42"/>
    <w:rsid w:val="00635509"/>
    <w:rsid w:val="00641F24"/>
    <w:rsid w:val="00643465"/>
    <w:rsid w:val="00653EA8"/>
    <w:rsid w:val="00654953"/>
    <w:rsid w:val="00694E0B"/>
    <w:rsid w:val="006A0C5E"/>
    <w:rsid w:val="006A43FE"/>
    <w:rsid w:val="006B4732"/>
    <w:rsid w:val="006F0FB4"/>
    <w:rsid w:val="00703476"/>
    <w:rsid w:val="00707E9F"/>
    <w:rsid w:val="00735A36"/>
    <w:rsid w:val="00743DBF"/>
    <w:rsid w:val="00782E24"/>
    <w:rsid w:val="007A0B15"/>
    <w:rsid w:val="007A704C"/>
    <w:rsid w:val="00801667"/>
    <w:rsid w:val="008271AB"/>
    <w:rsid w:val="00827B27"/>
    <w:rsid w:val="00830A1C"/>
    <w:rsid w:val="00846C8F"/>
    <w:rsid w:val="00863D33"/>
    <w:rsid w:val="008669E9"/>
    <w:rsid w:val="00877776"/>
    <w:rsid w:val="00897F49"/>
    <w:rsid w:val="008D4ACB"/>
    <w:rsid w:val="008E0F96"/>
    <w:rsid w:val="00911526"/>
    <w:rsid w:val="00940C66"/>
    <w:rsid w:val="0095462A"/>
    <w:rsid w:val="00961819"/>
    <w:rsid w:val="00974646"/>
    <w:rsid w:val="00987943"/>
    <w:rsid w:val="00987B63"/>
    <w:rsid w:val="009944A2"/>
    <w:rsid w:val="009D6D1C"/>
    <w:rsid w:val="00A442CD"/>
    <w:rsid w:val="00A565C6"/>
    <w:rsid w:val="00A916E9"/>
    <w:rsid w:val="00A93A37"/>
    <w:rsid w:val="00AA3482"/>
    <w:rsid w:val="00AC0152"/>
    <w:rsid w:val="00B16D67"/>
    <w:rsid w:val="00B818BB"/>
    <w:rsid w:val="00B84F87"/>
    <w:rsid w:val="00BA6902"/>
    <w:rsid w:val="00BB7E53"/>
    <w:rsid w:val="00BE1F65"/>
    <w:rsid w:val="00C1098F"/>
    <w:rsid w:val="00C13823"/>
    <w:rsid w:val="00C36ED8"/>
    <w:rsid w:val="00C91916"/>
    <w:rsid w:val="00CA65F4"/>
    <w:rsid w:val="00CD3522"/>
    <w:rsid w:val="00CD3E94"/>
    <w:rsid w:val="00CE5719"/>
    <w:rsid w:val="00CE5A9D"/>
    <w:rsid w:val="00CE7F04"/>
    <w:rsid w:val="00D143CF"/>
    <w:rsid w:val="00D245C4"/>
    <w:rsid w:val="00D56289"/>
    <w:rsid w:val="00D57B25"/>
    <w:rsid w:val="00DA70D2"/>
    <w:rsid w:val="00DC3D4B"/>
    <w:rsid w:val="00DC3F50"/>
    <w:rsid w:val="00DD3761"/>
    <w:rsid w:val="00DD41D2"/>
    <w:rsid w:val="00DF61D5"/>
    <w:rsid w:val="00E44D9E"/>
    <w:rsid w:val="00E53C62"/>
    <w:rsid w:val="00E55240"/>
    <w:rsid w:val="00E742FD"/>
    <w:rsid w:val="00E84DFF"/>
    <w:rsid w:val="00E95988"/>
    <w:rsid w:val="00EB0A1F"/>
    <w:rsid w:val="00EE16C0"/>
    <w:rsid w:val="00EF24A6"/>
    <w:rsid w:val="00F245B8"/>
    <w:rsid w:val="00F403D0"/>
    <w:rsid w:val="00F626F8"/>
    <w:rsid w:val="00F839D1"/>
    <w:rsid w:val="00F93F8C"/>
    <w:rsid w:val="00F95A6A"/>
    <w:rsid w:val="00FA2826"/>
    <w:rsid w:val="00FD53CB"/>
    <w:rsid w:val="00FF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DA5D03"/>
  <w15:chartTrackingRefBased/>
  <w15:docId w15:val="{BBD61FAC-BAF6-44D0-8F04-34F3CDA6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iPriority="35" w:unhideWhenUsed="1" w:qFormat="1"/>
    <w:lsdException w:name="Title" w:locked="1" w:uiPriority="10" w:qFormat="1"/>
    <w:lsdException w:name="Default Paragraph Font" w:lock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7B63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locked/>
    <w:rsid w:val="00DF61D5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locked/>
    <w:rsid w:val="00DF61D5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locked/>
    <w:rsid w:val="00DF61D5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locked/>
    <w:rsid w:val="00DF61D5"/>
    <w:pPr>
      <w:keepNext/>
      <w:keepLines/>
      <w:spacing w:before="40" w:after="0"/>
      <w:outlineLvl w:val="3"/>
    </w:pPr>
    <w:rPr>
      <w:rFonts w:ascii="Calibri Light" w:eastAsia="SimSun" w:hAnsi="Calibri Light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locked/>
    <w:rsid w:val="00DF61D5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locked/>
    <w:rsid w:val="00DF61D5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locked/>
    <w:rsid w:val="00DF61D5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locked/>
    <w:rsid w:val="00DF61D5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locked/>
    <w:rsid w:val="00DF61D5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semiHidden/>
    <w:rsid w:val="00DA70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link w:val="Sidehoved"/>
    <w:semiHidden/>
    <w:locked/>
    <w:rsid w:val="00DA70D2"/>
    <w:rPr>
      <w:rFonts w:cs="Times New Roman"/>
    </w:rPr>
  </w:style>
  <w:style w:type="paragraph" w:styleId="Sidefod">
    <w:name w:val="footer"/>
    <w:basedOn w:val="Normal"/>
    <w:link w:val="SidefodTegn"/>
    <w:semiHidden/>
    <w:rsid w:val="00DA70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link w:val="Sidefod"/>
    <w:semiHidden/>
    <w:locked/>
    <w:rsid w:val="00DA70D2"/>
    <w:rPr>
      <w:rFonts w:cs="Times New Roman"/>
    </w:rPr>
  </w:style>
  <w:style w:type="character" w:styleId="Hyperlink">
    <w:name w:val="Hyperlink"/>
    <w:rsid w:val="007A704C"/>
    <w:rPr>
      <w:color w:val="0000FF"/>
      <w:u w:val="single"/>
    </w:rPr>
  </w:style>
  <w:style w:type="paragraph" w:styleId="Brdtekst">
    <w:name w:val="Body Text"/>
    <w:basedOn w:val="Normal"/>
    <w:rsid w:val="00C13823"/>
    <w:pPr>
      <w:spacing w:after="0" w:line="240" w:lineRule="auto"/>
      <w:jc w:val="both"/>
    </w:pPr>
    <w:rPr>
      <w:rFonts w:ascii="Comic Sans MS" w:hAnsi="Comic Sans MS"/>
      <w:sz w:val="21"/>
      <w:szCs w:val="24"/>
    </w:rPr>
  </w:style>
  <w:style w:type="character" w:customStyle="1" w:styleId="Overskrift1Tegn">
    <w:name w:val="Overskrift 1 Tegn"/>
    <w:link w:val="Overskrift1"/>
    <w:uiPriority w:val="9"/>
    <w:rsid w:val="00DF61D5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Overskrift2Tegn">
    <w:name w:val="Overskrift 2 Tegn"/>
    <w:link w:val="Overskrift2"/>
    <w:uiPriority w:val="9"/>
    <w:rsid w:val="00DF61D5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Overskrift3Tegn">
    <w:name w:val="Overskrift 3 Tegn"/>
    <w:link w:val="Overskrift3"/>
    <w:uiPriority w:val="9"/>
    <w:semiHidden/>
    <w:rsid w:val="00DF61D5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Overskrift4Tegn">
    <w:name w:val="Overskrift 4 Tegn"/>
    <w:link w:val="Overskrift4"/>
    <w:uiPriority w:val="9"/>
    <w:semiHidden/>
    <w:rsid w:val="00DF61D5"/>
    <w:rPr>
      <w:rFonts w:ascii="Calibri Light" w:eastAsia="SimSun" w:hAnsi="Calibri Light" w:cs="Times New Roman"/>
      <w:sz w:val="22"/>
      <w:szCs w:val="22"/>
    </w:rPr>
  </w:style>
  <w:style w:type="character" w:customStyle="1" w:styleId="Overskrift5Tegn">
    <w:name w:val="Overskrift 5 Tegn"/>
    <w:link w:val="Overskrift5"/>
    <w:uiPriority w:val="9"/>
    <w:semiHidden/>
    <w:rsid w:val="00DF61D5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Overskrift6Tegn">
    <w:name w:val="Overskrift 6 Tegn"/>
    <w:link w:val="Overskrift6"/>
    <w:uiPriority w:val="9"/>
    <w:semiHidden/>
    <w:rsid w:val="00DF61D5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Overskrift7Tegn">
    <w:name w:val="Overskrift 7 Tegn"/>
    <w:link w:val="Overskrift7"/>
    <w:uiPriority w:val="9"/>
    <w:semiHidden/>
    <w:rsid w:val="00DF61D5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Overskrift8Tegn">
    <w:name w:val="Overskrift 8 Tegn"/>
    <w:link w:val="Overskrift8"/>
    <w:uiPriority w:val="9"/>
    <w:semiHidden/>
    <w:rsid w:val="00DF61D5"/>
    <w:rPr>
      <w:rFonts w:ascii="Calibri Light" w:eastAsia="SimSun" w:hAnsi="Calibri Light" w:cs="Times New Roman"/>
      <w:b/>
      <w:bCs/>
      <w:color w:val="44546A"/>
    </w:rPr>
  </w:style>
  <w:style w:type="character" w:customStyle="1" w:styleId="Overskrift9Tegn">
    <w:name w:val="Overskrift 9 Tegn"/>
    <w:link w:val="Overskrift9"/>
    <w:uiPriority w:val="9"/>
    <w:semiHidden/>
    <w:rsid w:val="00DF61D5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Billedtekst">
    <w:name w:val="caption"/>
    <w:basedOn w:val="Normal"/>
    <w:next w:val="Normal"/>
    <w:uiPriority w:val="35"/>
    <w:semiHidden/>
    <w:unhideWhenUsed/>
    <w:qFormat/>
    <w:locked/>
    <w:rsid w:val="00DF61D5"/>
    <w:pPr>
      <w:spacing w:line="240" w:lineRule="auto"/>
    </w:pPr>
    <w:rPr>
      <w:b/>
      <w:bCs/>
      <w:smallCaps/>
      <w:color w:val="595959"/>
      <w:spacing w:val="6"/>
    </w:rPr>
  </w:style>
  <w:style w:type="paragraph" w:styleId="Titel">
    <w:name w:val="Title"/>
    <w:basedOn w:val="Normal"/>
    <w:next w:val="Normal"/>
    <w:link w:val="TitelTegn"/>
    <w:uiPriority w:val="10"/>
    <w:qFormat/>
    <w:locked/>
    <w:rsid w:val="00DF61D5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TitelTegn">
    <w:name w:val="Titel Tegn"/>
    <w:link w:val="Titel"/>
    <w:uiPriority w:val="10"/>
    <w:rsid w:val="00DF61D5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locked/>
    <w:rsid w:val="00DF61D5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UndertitelTegn">
    <w:name w:val="Undertitel Tegn"/>
    <w:link w:val="Undertitel"/>
    <w:uiPriority w:val="11"/>
    <w:rsid w:val="00DF61D5"/>
    <w:rPr>
      <w:rFonts w:ascii="Calibri Light" w:eastAsia="SimSun" w:hAnsi="Calibri Light" w:cs="Times New Roman"/>
      <w:sz w:val="24"/>
      <w:szCs w:val="24"/>
    </w:rPr>
  </w:style>
  <w:style w:type="character" w:styleId="Strk">
    <w:name w:val="Strong"/>
    <w:uiPriority w:val="22"/>
    <w:qFormat/>
    <w:locked/>
    <w:rsid w:val="00DF61D5"/>
    <w:rPr>
      <w:b/>
      <w:bCs/>
    </w:rPr>
  </w:style>
  <w:style w:type="character" w:styleId="Fremhv">
    <w:name w:val="Emphasis"/>
    <w:uiPriority w:val="20"/>
    <w:qFormat/>
    <w:locked/>
    <w:rsid w:val="00DF61D5"/>
    <w:rPr>
      <w:i/>
      <w:iCs/>
    </w:rPr>
  </w:style>
  <w:style w:type="paragraph" w:styleId="Ingenafstand">
    <w:name w:val="No Spacing"/>
    <w:uiPriority w:val="1"/>
    <w:qFormat/>
    <w:rsid w:val="00DF61D5"/>
  </w:style>
  <w:style w:type="paragraph" w:styleId="Citat">
    <w:name w:val="Quote"/>
    <w:basedOn w:val="Normal"/>
    <w:next w:val="Normal"/>
    <w:link w:val="CitatTegn"/>
    <w:uiPriority w:val="29"/>
    <w:qFormat/>
    <w:rsid w:val="00DF61D5"/>
    <w:pPr>
      <w:spacing w:before="160"/>
      <w:ind w:left="720" w:right="720"/>
    </w:pPr>
    <w:rPr>
      <w:i/>
      <w:iCs/>
      <w:color w:val="404040"/>
    </w:rPr>
  </w:style>
  <w:style w:type="character" w:customStyle="1" w:styleId="CitatTegn">
    <w:name w:val="Citat Tegn"/>
    <w:link w:val="Citat"/>
    <w:uiPriority w:val="29"/>
    <w:rsid w:val="00DF61D5"/>
    <w:rPr>
      <w:i/>
      <w:iCs/>
      <w:color w:val="40404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F61D5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trktcitatTegn">
    <w:name w:val="Stærkt citat Tegn"/>
    <w:link w:val="Strktcitat"/>
    <w:uiPriority w:val="30"/>
    <w:rsid w:val="00DF61D5"/>
    <w:rPr>
      <w:rFonts w:ascii="Calibri Light" w:eastAsia="SimSun" w:hAnsi="Calibri Light" w:cs="Times New Roman"/>
      <w:color w:val="5B9BD5"/>
      <w:sz w:val="28"/>
      <w:szCs w:val="28"/>
    </w:rPr>
  </w:style>
  <w:style w:type="character" w:styleId="Svagfremhvning">
    <w:name w:val="Subtle Emphasis"/>
    <w:uiPriority w:val="19"/>
    <w:qFormat/>
    <w:rsid w:val="00DF61D5"/>
    <w:rPr>
      <w:i/>
      <w:iCs/>
      <w:color w:val="404040"/>
    </w:rPr>
  </w:style>
  <w:style w:type="character" w:styleId="Kraftigfremhvning">
    <w:name w:val="Intense Emphasis"/>
    <w:uiPriority w:val="21"/>
    <w:qFormat/>
    <w:rsid w:val="00DF61D5"/>
    <w:rPr>
      <w:b/>
      <w:bCs/>
      <w:i/>
      <w:iCs/>
    </w:rPr>
  </w:style>
  <w:style w:type="character" w:styleId="Svaghenvisning">
    <w:name w:val="Subtle Reference"/>
    <w:uiPriority w:val="31"/>
    <w:qFormat/>
    <w:rsid w:val="00DF61D5"/>
    <w:rPr>
      <w:smallCaps/>
      <w:color w:val="404040"/>
      <w:u w:val="single" w:color="7F7F7F"/>
    </w:rPr>
  </w:style>
  <w:style w:type="character" w:styleId="Kraftighenvisning">
    <w:name w:val="Intense Reference"/>
    <w:uiPriority w:val="32"/>
    <w:qFormat/>
    <w:rsid w:val="00DF61D5"/>
    <w:rPr>
      <w:b/>
      <w:bCs/>
      <w:smallCaps/>
      <w:spacing w:val="5"/>
      <w:u w:val="single"/>
    </w:rPr>
  </w:style>
  <w:style w:type="character" w:styleId="Bogenstitel">
    <w:name w:val="Book Title"/>
    <w:uiPriority w:val="33"/>
    <w:qFormat/>
    <w:rsid w:val="00DF61D5"/>
    <w:rPr>
      <w:b/>
      <w:bCs/>
      <w:smallCaps/>
    </w:r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DF61D5"/>
    <w:pPr>
      <w:outlineLvl w:val="9"/>
    </w:pPr>
  </w:style>
  <w:style w:type="paragraph" w:styleId="Listeafsnit">
    <w:name w:val="List Paragraph"/>
    <w:basedOn w:val="Normal"/>
    <w:uiPriority w:val="34"/>
    <w:qFormat/>
    <w:rsid w:val="00EB0A1F"/>
    <w:pPr>
      <w:ind w:left="1304"/>
    </w:pPr>
  </w:style>
  <w:style w:type="paragraph" w:styleId="Markeringsbobletekst">
    <w:name w:val="Balloon Text"/>
    <w:basedOn w:val="Normal"/>
    <w:link w:val="MarkeringsbobletekstTegn"/>
    <w:rsid w:val="00F93F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link w:val="Markeringsbobletekst"/>
    <w:rsid w:val="00F93F8C"/>
    <w:rPr>
      <w:rFonts w:ascii="Segoe UI" w:hAnsi="Segoe UI" w:cs="Segoe UI"/>
      <w:sz w:val="18"/>
      <w:szCs w:val="18"/>
    </w:rPr>
  </w:style>
  <w:style w:type="character" w:styleId="Ulstomtale">
    <w:name w:val="Unresolved Mention"/>
    <w:uiPriority w:val="99"/>
    <w:semiHidden/>
    <w:unhideWhenUsed/>
    <w:rsid w:val="007A0B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7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kL\Documents\Brugerdefinerede%20Office-skabeloner\Esajasskolen%20forme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A2CBA-A819-4A92-B8A5-0BB456CF3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Esajasskolen formel</Template>
  <TotalTime>2</TotalTime>
  <Pages>2</Pages>
  <Words>324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Dette er en skabelon til brevpapir A4</vt:lpstr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Dette er en skabelon til brevpapir A4</dc:title>
  <dc:subject/>
  <dc:creator>Standard</dc:creator>
  <cp:keywords/>
  <dc:description/>
  <cp:lastModifiedBy>Mark Allan Lindberg-Christensen Esajasskolen</cp:lastModifiedBy>
  <cp:revision>2</cp:revision>
  <cp:lastPrinted>2026-08-28T09:56:00Z</cp:lastPrinted>
  <dcterms:created xsi:type="dcterms:W3CDTF">2026-08-28T10:58:00Z</dcterms:created>
  <dcterms:modified xsi:type="dcterms:W3CDTF">2026-08-28T10:58:00Z</dcterms:modified>
</cp:coreProperties>
</file>